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72598134"/>
        <w:docPartObj>
          <w:docPartGallery w:val="Cover Pages"/>
          <w:docPartUnique/>
        </w:docPartObj>
      </w:sdtPr>
      <w:sdtEndPr/>
      <w:sdtContent>
        <w:p w14:paraId="4BD8DC22" w14:textId="0465F24B" w:rsidR="00956638" w:rsidRPr="00956638" w:rsidRDefault="00E57364" w:rsidP="00956638">
          <w:pPr>
            <w:pStyle w:val="NoSpacing"/>
          </w:pPr>
          <w:r>
            <w:rPr>
              <w:noProof/>
            </w:rPr>
            <w:drawing>
              <wp:anchor distT="0" distB="0" distL="114300" distR="114300" simplePos="0" relativeHeight="251661322" behindDoc="0" locked="0" layoutInCell="1" allowOverlap="1" wp14:anchorId="560CEAFB" wp14:editId="50409D84">
                <wp:simplePos x="0" y="0"/>
                <wp:positionH relativeFrom="margin">
                  <wp:posOffset>-456565</wp:posOffset>
                </wp:positionH>
                <wp:positionV relativeFrom="margin">
                  <wp:posOffset>-671533</wp:posOffset>
                </wp:positionV>
                <wp:extent cx="7559040" cy="7559040"/>
                <wp:effectExtent l="0" t="0" r="3810" b="3810"/>
                <wp:wrapSquare wrapText="bothSides"/>
                <wp:docPr id="986031202" name="Picture 1" descr="A door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31202" name="Picture 1" descr="A door with a sign on i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040" cy="7559040"/>
                        </a:xfrm>
                        <a:prstGeom prst="rect">
                          <a:avLst/>
                        </a:prstGeom>
                      </pic:spPr>
                    </pic:pic>
                  </a:graphicData>
                </a:graphic>
                <wp14:sizeRelH relativeFrom="margin">
                  <wp14:pctWidth>0</wp14:pctWidth>
                </wp14:sizeRelH>
                <wp14:sizeRelV relativeFrom="margin">
                  <wp14:pctHeight>0</wp14:pctHeight>
                </wp14:sizeRelV>
              </wp:anchor>
            </w:drawing>
          </w:r>
        </w:p>
        <w:p w14:paraId="62FAB01C" w14:textId="751C5108" w:rsidR="00EB580B" w:rsidRPr="008E54C4" w:rsidRDefault="00AC2E9E" w:rsidP="00BE5FFB">
          <w:pPr>
            <w:pStyle w:val="NoSpacing"/>
          </w:pPr>
          <w:sdt>
            <w:sdtPr>
              <w:id w:val="1792855905"/>
              <w:lock w:val="contentLocked"/>
              <w:placeholder>
                <w:docPart w:val="FE653BECAA89434689773DB604B1A3C9"/>
              </w:placeholder>
              <w:group/>
            </w:sdtPr>
            <w:sdtEndPr/>
            <w:sdtContent>
              <w:r w:rsidR="00EB580B" w:rsidRPr="006B3C50">
                <w:rPr>
                  <w:noProof/>
                </w:rPr>
                <w:t xml:space="preserve"> </w:t>
              </w:r>
              <w:r w:rsidR="00EB580B" w:rsidRPr="006B3C50">
                <w:rPr>
                  <w:noProof/>
                </w:rPr>
                <mc:AlternateContent>
                  <mc:Choice Requires="wpg">
                    <w:drawing>
                      <wp:anchor distT="0" distB="0" distL="114300" distR="114300" simplePos="0" relativeHeight="251658240" behindDoc="1" locked="1" layoutInCell="1" allowOverlap="1" wp14:anchorId="1F8BCCB3" wp14:editId="5138BE87">
                        <wp:simplePos x="0" y="0"/>
                        <wp:positionH relativeFrom="page">
                          <wp:align>left</wp:align>
                        </wp:positionH>
                        <wp:positionV relativeFrom="page">
                          <wp:align>bottom</wp:align>
                        </wp:positionV>
                        <wp:extent cx="7560000" cy="3618000"/>
                        <wp:effectExtent l="0" t="0" r="3175" b="1905"/>
                        <wp:wrapNone/>
                        <wp:docPr id="559338511" name="Group 7"/>
                        <wp:cNvGraphicFramePr/>
                        <a:graphic xmlns:a="http://schemas.openxmlformats.org/drawingml/2006/main">
                          <a:graphicData uri="http://schemas.microsoft.com/office/word/2010/wordprocessingGroup">
                            <wpg:wgp>
                              <wpg:cNvGrpSpPr/>
                              <wpg:grpSpPr>
                                <a:xfrm>
                                  <a:off x="0" y="0"/>
                                  <a:ext cx="7560000" cy="3618000"/>
                                  <a:chOff x="0" y="0"/>
                                  <a:chExt cx="7560000" cy="3617593"/>
                                </a:xfrm>
                              </wpg:grpSpPr>
                              <wpg:grpSp>
                                <wpg:cNvPr id="1001545481" name="Group 1001545481"/>
                                <wpg:cNvGrpSpPr/>
                                <wpg:grpSpPr>
                                  <a:xfrm>
                                    <a:off x="0" y="0"/>
                                    <a:ext cx="7559675" cy="3617593"/>
                                    <a:chOff x="0" y="0"/>
                                    <a:chExt cx="7559675" cy="3617813"/>
                                  </a:xfrm>
                                </wpg:grpSpPr>
                                <wps:wsp>
                                  <wps:cNvPr id="1020179011" name="Footer block"/>
                                  <wps:cNvSpPr/>
                                  <wps:spPr>
                                    <a:xfrm>
                                      <a:off x="0" y="0"/>
                                      <a:ext cx="7559675" cy="3617813"/>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89226071" name="Logo"/>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504400" y="1936801"/>
                                      <a:ext cx="1638000" cy="768209"/>
                                    </a:xfrm>
                                    <a:prstGeom prst="rect">
                                      <a:avLst/>
                                    </a:prstGeom>
                                  </pic:spPr>
                                </pic:pic>
                              </wpg:grpSp>
                              <pic:pic xmlns:pic="http://schemas.openxmlformats.org/drawingml/2006/picture">
                                <pic:nvPicPr>
                                  <pic:cNvPr id="239156370" name="Pattern"/>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2601122"/>
                                    <a:ext cx="7560000" cy="10164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96128D" id="Group 7" o:spid="_x0000_s1026" style="position:absolute;margin-left:0;margin-top:0;width:595.3pt;height:284.9pt;z-index:-251658240;mso-position-horizontal:left;mso-position-horizontal-relative:page;mso-position-vertical:bottom;mso-position-vertical-relative:page;mso-width-relative:margin;mso-height-relative:margin" coordsize="75600,361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y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">
                        <v:group id="Group 1001545481" o:spid="_x0000_s1027" style="position:absolute;width:75596;height:36175" coordsize="75596,3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">
                          <v:rect id="Footer block" o:spid="_x0000_s1028" style="position:absolute;width:75596;height:3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" fillcolor="#7db08c [321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left:55044;top:19368;width:16380;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">
                            <v:imagedata r:id="rId15" o:title=""/>
                          </v:shape>
                        </v:group>
                        <v:shape id="Pattern" o:spid="_x0000_s1030" type="#_x0000_t75" style="position:absolute;top:26011;width:75600;height:1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">
                          <v:imagedata r:id="rId16" o:title=""/>
                        </v:shape>
                        <w10:wrap anchorx="page" anchory="page"/>
                        <w10:anchorlock/>
                      </v:group>
                    </w:pict>
                  </mc:Fallback>
                </mc:AlternateContent>
              </w:r>
            </w:sdtContent>
          </w:sdt>
        </w:p>
        <w:sdt>
          <w:sdtPr>
            <w:alias w:val="Publish Date"/>
            <w:tag w:val=""/>
            <w:id w:val="698122873"/>
            <w:placeholder>
              <w:docPart w:val="1C39AA9A51A04850927E4EDAF75F369E"/>
            </w:placeholder>
            <w:dataBinding w:prefixMappings="xmlns:ns0='http://schemas.microsoft.com/office/2006/coverPageProps' " w:xpath="/ns0:CoverPageProperties[1]/ns0:PublishDate[1]" w:storeItemID="{55AF091B-3C7A-41E3-B477-F2FDAA23CFDA}"/>
            <w:date w:fullDate="2025-12-01T00:00:00Z">
              <w:dateFormat w:val="MMMM yyyy"/>
              <w:lid w:val="en-AU"/>
              <w:storeMappedDataAs w:val="dateTime"/>
              <w:calendar w:val="gregorian"/>
            </w:date>
          </w:sdtPr>
          <w:sdtEndPr/>
          <w:sdtContent>
            <w:p w14:paraId="4642FDF5" w14:textId="1BA0D4C1" w:rsidR="00EB580B" w:rsidRPr="00DD12DF" w:rsidRDefault="00E57364" w:rsidP="00525393">
              <w:pPr>
                <w:pStyle w:val="Date"/>
                <w:framePr w:wrap="around" w:x="689" w:y="12359"/>
              </w:pPr>
              <w:r>
                <w:t>December</w:t>
              </w:r>
              <w:r w:rsidR="00084B57">
                <w:t xml:space="preserve"> 2025</w:t>
              </w:r>
            </w:p>
          </w:sdtContent>
        </w:sdt>
        <w:p w14:paraId="13158D67" w14:textId="289D4E4D" w:rsidR="00EB580B" w:rsidRPr="00882879" w:rsidRDefault="00AC2E9E" w:rsidP="00525393">
          <w:pPr>
            <w:pStyle w:val="Title"/>
            <w:framePr w:wrap="around" w:x="689" w:y="12359"/>
            <w:rPr>
              <w:sz w:val="40"/>
              <w:szCs w:val="40"/>
            </w:rPr>
          </w:pPr>
          <w:sdt>
            <w:sdtPr>
              <w:rPr>
                <w:b w:val="0"/>
                <w:bCs w:val="0"/>
                <w:sz w:val="48"/>
                <w:szCs w:val="48"/>
              </w:rPr>
              <w:alias w:val="Title"/>
              <w:tag w:val=""/>
              <w:id w:val="-915393071"/>
              <w:placeholder>
                <w:docPart w:val="513FE594789D47A2AC9543C8B4B0A128"/>
              </w:placeholder>
              <w:dataBinding w:prefixMappings="xmlns:ns0='http://purl.org/dc/elements/1.1/' xmlns:ns1='http://schemas.openxmlformats.org/package/2006/metadata/core-properties' " w:xpath="/ns1:coreProperties[1]/ns0:title[1]" w:storeItemID="{6C3C8BC8-F283-45AE-878A-BAB7291924A1}"/>
              <w:text/>
            </w:sdtPr>
            <w:sdtEndPr/>
            <w:sdtContent>
              <w:r w:rsidR="009E4A57">
                <w:rPr>
                  <w:b w:val="0"/>
                  <w:bCs w:val="0"/>
                  <w:sz w:val="48"/>
                  <w:szCs w:val="48"/>
                </w:rPr>
                <w:t xml:space="preserve">Loyola Road </w:t>
              </w:r>
              <w:r w:rsidR="00AA52CC">
                <w:rPr>
                  <w:b w:val="0"/>
                  <w:bCs w:val="0"/>
                  <w:sz w:val="48"/>
                  <w:szCs w:val="48"/>
                </w:rPr>
                <w:t>Reserve</w:t>
              </w:r>
              <w:r w:rsidR="009E4A57">
                <w:rPr>
                  <w:b w:val="0"/>
                  <w:bCs w:val="0"/>
                  <w:sz w:val="48"/>
                  <w:szCs w:val="48"/>
                </w:rPr>
                <w:t xml:space="preserve"> Public Toilet</w:t>
              </w:r>
              <w:r w:rsidR="008D2461" w:rsidRPr="008D2461">
                <w:rPr>
                  <w:b w:val="0"/>
                  <w:bCs w:val="0"/>
                  <w:sz w:val="48"/>
                  <w:szCs w:val="48"/>
                </w:rPr>
                <w:t xml:space="preserve">: </w:t>
              </w:r>
              <w:r w:rsidR="00AA52CC">
                <w:rPr>
                  <w:b w:val="0"/>
                  <w:bCs w:val="0"/>
                  <w:sz w:val="48"/>
                  <w:szCs w:val="48"/>
                </w:rPr>
                <w:t xml:space="preserve">Round 2 </w:t>
              </w:r>
              <w:r w:rsidR="008D2461" w:rsidRPr="008D2461">
                <w:rPr>
                  <w:b w:val="0"/>
                  <w:bCs w:val="0"/>
                  <w:sz w:val="48"/>
                  <w:szCs w:val="48"/>
                </w:rPr>
                <w:t>Community Engagement Report</w:t>
              </w:r>
            </w:sdtContent>
          </w:sdt>
        </w:p>
        <w:p w14:paraId="3CDE6363" w14:textId="3F915628" w:rsidR="00EB580B" w:rsidRDefault="00EB580B">
          <w:pPr>
            <w:spacing w:after="160" w:line="259" w:lineRule="auto"/>
          </w:pPr>
          <w:r>
            <w:br w:type="page"/>
          </w:r>
        </w:p>
      </w:sdtContent>
    </w:sdt>
    <w:p w14:paraId="65FB6763" w14:textId="77777777" w:rsidR="00F05424" w:rsidRPr="00A865ED" w:rsidRDefault="00F764D5" w:rsidP="00440B91">
      <w:r>
        <w:lastRenderedPageBreak/>
        <w:t xml:space="preserve"> </w:t>
      </w:r>
    </w:p>
    <w:p w14:paraId="669F21BD" w14:textId="768DF0CD" w:rsidR="006F7349" w:rsidRPr="00A63126" w:rsidRDefault="00B57F7E" w:rsidP="006F7349">
      <w:pPr>
        <w:pStyle w:val="Heading1"/>
      </w:pPr>
      <w:r>
        <w:t>Engagement overview</w:t>
      </w:r>
    </w:p>
    <w:p w14:paraId="37743171" w14:textId="14F05F1F" w:rsidR="009E4A57" w:rsidRPr="009E4A57" w:rsidRDefault="009E4A57" w:rsidP="009E4A57">
      <w:pPr>
        <w:rPr>
          <w:sz w:val="22"/>
        </w:rPr>
      </w:pPr>
      <w:bookmarkStart w:id="0" w:name="_Hlk153277759"/>
      <w:r w:rsidRPr="009E4A57">
        <w:rPr>
          <w:sz w:val="22"/>
        </w:rPr>
        <w:t xml:space="preserve">Public toilets are important facilities that allow community members to enjoy open spaces comfortably and for longer periods of time. Council is proposing </w:t>
      </w:r>
      <w:r w:rsidR="00E57364">
        <w:rPr>
          <w:sz w:val="22"/>
        </w:rPr>
        <w:t xml:space="preserve">to install a new </w:t>
      </w:r>
      <w:r w:rsidRPr="009E4A57">
        <w:rPr>
          <w:sz w:val="22"/>
        </w:rPr>
        <w:t xml:space="preserve">public toilet in Loyola Road </w:t>
      </w:r>
      <w:r w:rsidR="00AA52CC">
        <w:rPr>
          <w:sz w:val="22"/>
        </w:rPr>
        <w:t>Reserve</w:t>
      </w:r>
      <w:r w:rsidR="00E57364">
        <w:rPr>
          <w:sz w:val="22"/>
        </w:rPr>
        <w:t xml:space="preserve"> in Werribee</w:t>
      </w:r>
      <w:r w:rsidRPr="009E4A57">
        <w:rPr>
          <w:sz w:val="22"/>
        </w:rPr>
        <w:t xml:space="preserve">. </w:t>
      </w:r>
      <w:r w:rsidR="00AA52CC">
        <w:rPr>
          <w:sz w:val="22"/>
        </w:rPr>
        <w:t xml:space="preserve">Council </w:t>
      </w:r>
      <w:r w:rsidRPr="009E4A57">
        <w:rPr>
          <w:sz w:val="22"/>
        </w:rPr>
        <w:t>previously engaged about this public toilet in 2023 and heard a range of feedback</w:t>
      </w:r>
      <w:r w:rsidR="00C14B1C">
        <w:rPr>
          <w:sz w:val="22"/>
        </w:rPr>
        <w:t xml:space="preserve"> which was considered </w:t>
      </w:r>
      <w:r w:rsidR="00E57364">
        <w:rPr>
          <w:sz w:val="22"/>
        </w:rPr>
        <w:t>with changes being</w:t>
      </w:r>
      <w:r w:rsidR="00C14B1C">
        <w:rPr>
          <w:sz w:val="22"/>
        </w:rPr>
        <w:t xml:space="preserve"> made to the proposed location.</w:t>
      </w:r>
    </w:p>
    <w:p w14:paraId="3DC8BC9D" w14:textId="0E83A9BE" w:rsidR="00E57364" w:rsidRDefault="00AA52CC" w:rsidP="00AB3A1B">
      <w:pPr>
        <w:rPr>
          <w:sz w:val="22"/>
        </w:rPr>
      </w:pPr>
      <w:r>
        <w:rPr>
          <w:sz w:val="22"/>
        </w:rPr>
        <w:t xml:space="preserve">Following a community petition against the proposed location a second round of consultation was undertaken in late 2025. </w:t>
      </w:r>
      <w:r w:rsidR="009657EB">
        <w:rPr>
          <w:sz w:val="22"/>
        </w:rPr>
        <w:t xml:space="preserve">Participants were invited to </w:t>
      </w:r>
      <w:r w:rsidR="009E4A57">
        <w:rPr>
          <w:sz w:val="22"/>
        </w:rPr>
        <w:t xml:space="preserve">view the </w:t>
      </w:r>
      <w:r w:rsidR="00C14B1C">
        <w:rPr>
          <w:sz w:val="22"/>
        </w:rPr>
        <w:t xml:space="preserve">updated </w:t>
      </w:r>
      <w:r w:rsidR="009E4A57">
        <w:rPr>
          <w:sz w:val="22"/>
        </w:rPr>
        <w:t>concept plan and detailed plan of the proposed location</w:t>
      </w:r>
      <w:r w:rsidR="009657EB">
        <w:rPr>
          <w:sz w:val="22"/>
        </w:rPr>
        <w:t xml:space="preserve"> before providing feedback via an online survey on The Loop. </w:t>
      </w:r>
    </w:p>
    <w:p w14:paraId="79B2E3E1" w14:textId="6EE77FAA" w:rsidR="00AB3A1B" w:rsidRDefault="00AB3A1B" w:rsidP="00AB3A1B">
      <w:pPr>
        <w:rPr>
          <w:sz w:val="22"/>
        </w:rPr>
      </w:pPr>
      <w:r w:rsidRPr="00AB3A1B">
        <w:rPr>
          <w:sz w:val="22"/>
        </w:rPr>
        <w:t xml:space="preserve">This consultation </w:t>
      </w:r>
      <w:r>
        <w:rPr>
          <w:sz w:val="22"/>
        </w:rPr>
        <w:t>was</w:t>
      </w:r>
      <w:r w:rsidRPr="00AB3A1B">
        <w:rPr>
          <w:sz w:val="22"/>
        </w:rPr>
        <w:t xml:space="preserve"> open for </w:t>
      </w:r>
      <w:r w:rsidR="00E57364">
        <w:rPr>
          <w:sz w:val="22"/>
        </w:rPr>
        <w:t>four</w:t>
      </w:r>
      <w:r>
        <w:rPr>
          <w:sz w:val="22"/>
        </w:rPr>
        <w:t xml:space="preserve"> week</w:t>
      </w:r>
      <w:r w:rsidR="006C2854">
        <w:rPr>
          <w:sz w:val="22"/>
        </w:rPr>
        <w:t>s</w:t>
      </w:r>
      <w:r>
        <w:rPr>
          <w:sz w:val="22"/>
        </w:rPr>
        <w:t xml:space="preserve"> from </w:t>
      </w:r>
      <w:r w:rsidR="009E4A57">
        <w:rPr>
          <w:sz w:val="22"/>
        </w:rPr>
        <w:t>3</w:t>
      </w:r>
      <w:r>
        <w:rPr>
          <w:sz w:val="22"/>
        </w:rPr>
        <w:t xml:space="preserve"> </w:t>
      </w:r>
      <w:r w:rsidR="009E4A57">
        <w:rPr>
          <w:sz w:val="22"/>
        </w:rPr>
        <w:t>November</w:t>
      </w:r>
      <w:r>
        <w:rPr>
          <w:sz w:val="22"/>
        </w:rPr>
        <w:t xml:space="preserve"> to </w:t>
      </w:r>
      <w:r w:rsidR="009E4A57">
        <w:rPr>
          <w:sz w:val="22"/>
        </w:rPr>
        <w:t>1 December</w:t>
      </w:r>
      <w:r w:rsidR="00AA52CC">
        <w:rPr>
          <w:sz w:val="22"/>
        </w:rPr>
        <w:t xml:space="preserve"> 2025</w:t>
      </w:r>
      <w:r>
        <w:rPr>
          <w:sz w:val="22"/>
        </w:rPr>
        <w:t xml:space="preserve">. </w:t>
      </w:r>
      <w:r w:rsidRPr="00AB3A1B">
        <w:rPr>
          <w:sz w:val="22"/>
        </w:rPr>
        <w:t xml:space="preserve">Feedback </w:t>
      </w:r>
      <w:r>
        <w:rPr>
          <w:sz w:val="22"/>
        </w:rPr>
        <w:t>from the engagement will</w:t>
      </w:r>
      <w:r w:rsidRPr="00AB3A1B">
        <w:rPr>
          <w:sz w:val="22"/>
        </w:rPr>
        <w:t xml:space="preserve"> help shape the final </w:t>
      </w:r>
      <w:r w:rsidR="009E4A57">
        <w:rPr>
          <w:sz w:val="22"/>
        </w:rPr>
        <w:t xml:space="preserve">recommendation </w:t>
      </w:r>
      <w:r w:rsidR="00C14B1C" w:rsidRPr="00C14B1C">
        <w:rPr>
          <w:sz w:val="22"/>
        </w:rPr>
        <w:t>to inform whether Council considers this project for a future capital works budget</w:t>
      </w:r>
      <w:r w:rsidR="00C14B1C">
        <w:rPr>
          <w:sz w:val="22"/>
        </w:rPr>
        <w:t xml:space="preserve"> </w:t>
      </w:r>
      <w:r>
        <w:rPr>
          <w:sz w:val="22"/>
        </w:rPr>
        <w:t>in early 2026</w:t>
      </w:r>
      <w:r w:rsidRPr="00AB3A1B">
        <w:rPr>
          <w:sz w:val="22"/>
        </w:rPr>
        <w:t>.</w:t>
      </w:r>
      <w:r w:rsidR="00C14B1C">
        <w:rPr>
          <w:sz w:val="22"/>
        </w:rPr>
        <w:t xml:space="preserve"> </w:t>
      </w:r>
    </w:p>
    <w:p w14:paraId="0B8945AB" w14:textId="25C1783E" w:rsidR="00B76479" w:rsidRDefault="00E57364" w:rsidP="006C2854">
      <w:pPr>
        <w:rPr>
          <w:sz w:val="22"/>
        </w:rPr>
      </w:pPr>
      <w:r>
        <w:rPr>
          <w:sz w:val="22"/>
        </w:rPr>
        <w:t>Throughout the engagement, w</w:t>
      </w:r>
      <w:r w:rsidR="006C2854">
        <w:rPr>
          <w:sz w:val="22"/>
        </w:rPr>
        <w:t xml:space="preserve">e heard from </w:t>
      </w:r>
      <w:r>
        <w:rPr>
          <w:sz w:val="22"/>
        </w:rPr>
        <w:t>102</w:t>
      </w:r>
      <w:r w:rsidR="00C14B1C">
        <w:rPr>
          <w:sz w:val="22"/>
        </w:rPr>
        <w:t xml:space="preserve"> people with </w:t>
      </w:r>
      <w:r>
        <w:rPr>
          <w:sz w:val="22"/>
        </w:rPr>
        <w:t>66 (64.71%)</w:t>
      </w:r>
      <w:r w:rsidR="00C14B1C">
        <w:rPr>
          <w:sz w:val="22"/>
        </w:rPr>
        <w:t xml:space="preserve"> in favour of building the</w:t>
      </w:r>
      <w:r>
        <w:rPr>
          <w:sz w:val="22"/>
        </w:rPr>
        <w:t xml:space="preserve"> public</w:t>
      </w:r>
      <w:r w:rsidR="00C14B1C">
        <w:rPr>
          <w:sz w:val="22"/>
        </w:rPr>
        <w:t xml:space="preserve"> toile</w:t>
      </w:r>
      <w:r>
        <w:rPr>
          <w:sz w:val="22"/>
        </w:rPr>
        <w:t xml:space="preserve">t at Loyola </w:t>
      </w:r>
      <w:r w:rsidR="00AA52CC">
        <w:rPr>
          <w:sz w:val="22"/>
        </w:rPr>
        <w:t xml:space="preserve">Road </w:t>
      </w:r>
      <w:r>
        <w:rPr>
          <w:sz w:val="22"/>
        </w:rPr>
        <w:t xml:space="preserve">Reserve. </w:t>
      </w:r>
    </w:p>
    <w:p w14:paraId="397C6151" w14:textId="77777777" w:rsidR="00AA52CC" w:rsidRDefault="00B76479" w:rsidP="006C2854">
      <w:pPr>
        <w:rPr>
          <w:sz w:val="22"/>
        </w:rPr>
      </w:pPr>
      <w:r>
        <w:rPr>
          <w:sz w:val="22"/>
        </w:rPr>
        <w:t xml:space="preserve">‘No’ voters were asked to elaborate on their concerns. </w:t>
      </w:r>
      <w:r w:rsidRPr="00B76479">
        <w:rPr>
          <w:sz w:val="22"/>
        </w:rPr>
        <w:t xml:space="preserve">Key </w:t>
      </w:r>
      <w:r>
        <w:rPr>
          <w:sz w:val="22"/>
        </w:rPr>
        <w:t>concerns</w:t>
      </w:r>
      <w:r w:rsidRPr="00B76479">
        <w:rPr>
          <w:sz w:val="22"/>
        </w:rPr>
        <w:t xml:space="preserve"> included potential antisocial or unsafe behaviour </w:t>
      </w:r>
      <w:r>
        <w:rPr>
          <w:sz w:val="22"/>
        </w:rPr>
        <w:t xml:space="preserve">that a public toilet may encourage </w:t>
      </w:r>
      <w:r w:rsidRPr="00B76479">
        <w:rPr>
          <w:sz w:val="22"/>
        </w:rPr>
        <w:t>(</w:t>
      </w:r>
      <w:r w:rsidR="009D0293">
        <w:rPr>
          <w:sz w:val="22"/>
        </w:rPr>
        <w:t>24 counts</w:t>
      </w:r>
      <w:r w:rsidRPr="00B76479">
        <w:rPr>
          <w:sz w:val="22"/>
        </w:rPr>
        <w:t>), impacts on nearby residents such as privacy and noise (</w:t>
      </w:r>
      <w:r w:rsidR="009D0293">
        <w:rPr>
          <w:sz w:val="22"/>
        </w:rPr>
        <w:t>17 counts</w:t>
      </w:r>
      <w:r w:rsidRPr="00B76479">
        <w:rPr>
          <w:sz w:val="22"/>
        </w:rPr>
        <w:t>),</w:t>
      </w:r>
      <w:r w:rsidR="009D0293">
        <w:rPr>
          <w:sz w:val="22"/>
        </w:rPr>
        <w:t xml:space="preserve"> </w:t>
      </w:r>
      <w:r w:rsidRPr="00B76479">
        <w:rPr>
          <w:sz w:val="22"/>
        </w:rPr>
        <w:t>risks of vandalism and maintenance issues (</w:t>
      </w:r>
      <w:r w:rsidR="009D0293">
        <w:rPr>
          <w:sz w:val="22"/>
        </w:rPr>
        <w:t>15</w:t>
      </w:r>
      <w:r w:rsidR="009D0293" w:rsidRPr="009D0293">
        <w:rPr>
          <w:sz w:val="22"/>
        </w:rPr>
        <w:t xml:space="preserve"> </w:t>
      </w:r>
      <w:r w:rsidR="009D0293">
        <w:rPr>
          <w:sz w:val="22"/>
        </w:rPr>
        <w:t>counts</w:t>
      </w:r>
      <w:r w:rsidRPr="00B76479">
        <w:rPr>
          <w:sz w:val="22"/>
        </w:rPr>
        <w:t>)</w:t>
      </w:r>
      <w:r w:rsidR="009D0293">
        <w:rPr>
          <w:sz w:val="22"/>
        </w:rPr>
        <w:t xml:space="preserve">, </w:t>
      </w:r>
      <w:r w:rsidRPr="00B76479">
        <w:rPr>
          <w:sz w:val="22"/>
        </w:rPr>
        <w:t>traffic and pedestrian safety</w:t>
      </w:r>
      <w:r w:rsidR="009D0293">
        <w:rPr>
          <w:sz w:val="22"/>
        </w:rPr>
        <w:t xml:space="preserve"> across Loyola Road</w:t>
      </w:r>
      <w:r w:rsidRPr="00B76479">
        <w:rPr>
          <w:sz w:val="22"/>
        </w:rPr>
        <w:t xml:space="preserve"> (</w:t>
      </w:r>
      <w:r w:rsidR="009D0293">
        <w:rPr>
          <w:sz w:val="22"/>
        </w:rPr>
        <w:t>8 counts)</w:t>
      </w:r>
      <w:r w:rsidRPr="00B76479">
        <w:rPr>
          <w:sz w:val="22"/>
        </w:rPr>
        <w:t xml:space="preserve"> and whether </w:t>
      </w:r>
      <w:r w:rsidR="009D0293">
        <w:rPr>
          <w:sz w:val="22"/>
        </w:rPr>
        <w:t>a public</w:t>
      </w:r>
      <w:r w:rsidRPr="00B76479">
        <w:rPr>
          <w:sz w:val="22"/>
        </w:rPr>
        <w:t xml:space="preserve"> toilet is needed </w:t>
      </w:r>
      <w:r w:rsidR="009D0293">
        <w:rPr>
          <w:sz w:val="22"/>
        </w:rPr>
        <w:t xml:space="preserve">in this Park </w:t>
      </w:r>
      <w:r w:rsidRPr="00B76479">
        <w:rPr>
          <w:sz w:val="22"/>
        </w:rPr>
        <w:t>(</w:t>
      </w:r>
      <w:r w:rsidR="009D0293">
        <w:rPr>
          <w:sz w:val="22"/>
        </w:rPr>
        <w:t>13 counts</w:t>
      </w:r>
      <w:r w:rsidRPr="00B76479">
        <w:rPr>
          <w:sz w:val="22"/>
        </w:rPr>
        <w:t xml:space="preserve">). </w:t>
      </w:r>
    </w:p>
    <w:p w14:paraId="36A0DAA7" w14:textId="45536FC7" w:rsidR="00B76479" w:rsidRPr="006C2854" w:rsidRDefault="00B76479" w:rsidP="006C2854">
      <w:pPr>
        <w:rPr>
          <w:sz w:val="22"/>
        </w:rPr>
      </w:pPr>
      <w:r w:rsidRPr="00B76479">
        <w:rPr>
          <w:sz w:val="22"/>
        </w:rPr>
        <w:t>The</w:t>
      </w:r>
      <w:r w:rsidR="00AA52CC">
        <w:rPr>
          <w:sz w:val="22"/>
        </w:rPr>
        <w:t xml:space="preserve"> broad community support for the public toilet and the key concerns raised </w:t>
      </w:r>
      <w:r w:rsidRPr="00B76479">
        <w:rPr>
          <w:sz w:val="22"/>
        </w:rPr>
        <w:t xml:space="preserve">will help inform </w:t>
      </w:r>
      <w:r w:rsidR="00AA52CC">
        <w:rPr>
          <w:sz w:val="22"/>
        </w:rPr>
        <w:t xml:space="preserve">the </w:t>
      </w:r>
      <w:r w:rsidRPr="00B76479">
        <w:rPr>
          <w:sz w:val="22"/>
        </w:rPr>
        <w:t>next steps</w:t>
      </w:r>
      <w:r w:rsidR="00AA52CC">
        <w:rPr>
          <w:sz w:val="22"/>
        </w:rPr>
        <w:t xml:space="preserve">, </w:t>
      </w:r>
      <w:r w:rsidRPr="00B76479">
        <w:rPr>
          <w:sz w:val="22"/>
        </w:rPr>
        <w:t>ensur</w:t>
      </w:r>
      <w:r w:rsidR="00AA52CC">
        <w:rPr>
          <w:sz w:val="22"/>
        </w:rPr>
        <w:t xml:space="preserve">ing that </w:t>
      </w:r>
      <w:r w:rsidRPr="00B76479">
        <w:rPr>
          <w:sz w:val="22"/>
        </w:rPr>
        <w:t xml:space="preserve">community views </w:t>
      </w:r>
      <w:r w:rsidR="00AA52CC">
        <w:rPr>
          <w:sz w:val="22"/>
        </w:rPr>
        <w:t xml:space="preserve">have been </w:t>
      </w:r>
      <w:r w:rsidRPr="00B76479">
        <w:rPr>
          <w:sz w:val="22"/>
        </w:rPr>
        <w:t>considered in decision-making.</w:t>
      </w:r>
    </w:p>
    <w:p w14:paraId="0BFD99CF" w14:textId="68BC3E32" w:rsidR="00525393" w:rsidRPr="00525393" w:rsidRDefault="00C14B1C" w:rsidP="00525393">
      <w:pPr>
        <w:pStyle w:val="ListParagraph"/>
        <w:ind w:left="720"/>
        <w:rPr>
          <w:sz w:val="22"/>
        </w:rPr>
      </w:pPr>
      <w:r>
        <w:rPr>
          <w:noProof/>
        </w:rPr>
        <w:drawing>
          <wp:anchor distT="0" distB="0" distL="114300" distR="114300" simplePos="0" relativeHeight="251660298" behindDoc="0" locked="0" layoutInCell="1" allowOverlap="1" wp14:anchorId="1341AB24" wp14:editId="2799E692">
            <wp:simplePos x="0" y="0"/>
            <wp:positionH relativeFrom="page">
              <wp:posOffset>767751</wp:posOffset>
            </wp:positionH>
            <wp:positionV relativeFrom="paragraph">
              <wp:posOffset>129540</wp:posOffset>
            </wp:positionV>
            <wp:extent cx="5979896" cy="3942272"/>
            <wp:effectExtent l="0" t="0" r="1905" b="1270"/>
            <wp:wrapNone/>
            <wp:docPr id="1423010171" name="Picture 1" descr="An aerial view of a proposed toilet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010171" name="Picture 1" descr="An aerial view of a proposed toilet locati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79896" cy="3942272"/>
                    </a:xfrm>
                    <a:prstGeom prst="rect">
                      <a:avLst/>
                    </a:prstGeom>
                  </pic:spPr>
                </pic:pic>
              </a:graphicData>
            </a:graphic>
            <wp14:sizeRelH relativeFrom="margin">
              <wp14:pctWidth>0</wp14:pctWidth>
            </wp14:sizeRelH>
            <wp14:sizeRelV relativeFrom="margin">
              <wp14:pctHeight>0</wp14:pctHeight>
            </wp14:sizeRelV>
          </wp:anchor>
        </w:drawing>
      </w:r>
    </w:p>
    <w:p w14:paraId="757B1A4C" w14:textId="054CA756" w:rsidR="00525393" w:rsidRPr="00930F4F" w:rsidRDefault="00525393" w:rsidP="004E38DE">
      <w:pPr>
        <w:rPr>
          <w:sz w:val="22"/>
        </w:rPr>
      </w:pPr>
    </w:p>
    <w:p w14:paraId="5CA899C3" w14:textId="77777777" w:rsidR="00525393" w:rsidRDefault="00525393" w:rsidP="004E38DE">
      <w:pPr>
        <w:pStyle w:val="Heading1"/>
      </w:pPr>
    </w:p>
    <w:p w14:paraId="19D7DFB8" w14:textId="77777777" w:rsidR="00525393" w:rsidRDefault="00525393" w:rsidP="004E38DE">
      <w:pPr>
        <w:pStyle w:val="Heading1"/>
      </w:pPr>
    </w:p>
    <w:p w14:paraId="01789B59" w14:textId="77777777" w:rsidR="00525393" w:rsidRDefault="00525393" w:rsidP="004E38DE">
      <w:pPr>
        <w:pStyle w:val="Heading1"/>
      </w:pPr>
    </w:p>
    <w:p w14:paraId="2900A466" w14:textId="77777777" w:rsidR="00525393" w:rsidRDefault="00525393" w:rsidP="004E38DE">
      <w:pPr>
        <w:pStyle w:val="Heading1"/>
      </w:pPr>
    </w:p>
    <w:p w14:paraId="25A84C38" w14:textId="77777777" w:rsidR="00525393" w:rsidRDefault="00525393" w:rsidP="004E38DE">
      <w:pPr>
        <w:pStyle w:val="Heading1"/>
      </w:pPr>
    </w:p>
    <w:p w14:paraId="19B17331" w14:textId="77777777" w:rsidR="00525393" w:rsidRDefault="00525393" w:rsidP="004E38DE">
      <w:pPr>
        <w:pStyle w:val="Heading1"/>
      </w:pPr>
    </w:p>
    <w:p w14:paraId="7B1CA449" w14:textId="0D54F348" w:rsidR="004E38DE" w:rsidRDefault="00525393" w:rsidP="004E38DE">
      <w:pPr>
        <w:pStyle w:val="Heading1"/>
      </w:pPr>
      <w:r>
        <w:lastRenderedPageBreak/>
        <w:t xml:space="preserve">How did </w:t>
      </w:r>
      <w:r w:rsidR="00B57F7E">
        <w:t>the community get involved?</w:t>
      </w:r>
      <w:r>
        <w:t xml:space="preserve"> </w:t>
      </w:r>
    </w:p>
    <w:tbl>
      <w:tblPr>
        <w:tblStyle w:val="TableGridLight"/>
        <w:tblpPr w:leftFromText="180" w:rightFromText="180" w:vertAnchor="text" w:horzAnchor="margin" w:tblpY="852"/>
        <w:tblW w:w="5149" w:type="pct"/>
        <w:tblLook w:val="04A0" w:firstRow="1" w:lastRow="0" w:firstColumn="1" w:lastColumn="0" w:noHBand="0" w:noVBand="1"/>
      </w:tblPr>
      <w:tblGrid>
        <w:gridCol w:w="2615"/>
        <w:gridCol w:w="2892"/>
        <w:gridCol w:w="3032"/>
        <w:gridCol w:w="2229"/>
      </w:tblGrid>
      <w:tr w:rsidR="00E57364" w14:paraId="0609B115" w14:textId="77777777" w:rsidTr="00E57364">
        <w:trPr>
          <w:trHeight w:val="971"/>
        </w:trPr>
        <w:tc>
          <w:tcPr>
            <w:tcW w:w="1214" w:type="pct"/>
            <w:vAlign w:val="center"/>
          </w:tcPr>
          <w:p w14:paraId="0D1A0CB4" w14:textId="5C0DBC0F" w:rsidR="00E57364" w:rsidRPr="00E2476A" w:rsidRDefault="00E57364" w:rsidP="00E57364">
            <w:pPr>
              <w:ind w:left="175"/>
            </w:pPr>
            <w:r w:rsidRPr="004D24B0">
              <w:rPr>
                <w:noProof/>
                <w:color w:val="7DB08C" w:themeColor="accent2"/>
              </w:rPr>
              <w:drawing>
                <wp:anchor distT="0" distB="0" distL="114300" distR="114300" simplePos="0" relativeHeight="251663370" behindDoc="0" locked="0" layoutInCell="1" allowOverlap="1" wp14:anchorId="3CDB2FB2" wp14:editId="3FC19AED">
                  <wp:simplePos x="0" y="0"/>
                  <wp:positionH relativeFrom="column">
                    <wp:posOffset>114402</wp:posOffset>
                  </wp:positionH>
                  <wp:positionV relativeFrom="paragraph">
                    <wp:posOffset>534</wp:posOffset>
                  </wp:positionV>
                  <wp:extent cx="453543" cy="453543"/>
                  <wp:effectExtent l="0" t="0" r="3810" b="3810"/>
                  <wp:wrapSquare wrapText="bothSides"/>
                  <wp:docPr id="57137521" name="Graphic 2"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59823" name="Graphic 1224959823" descr="Clipboard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453543" cy="453543"/>
                          </a:xfrm>
                          <a:prstGeom prst="rect">
                            <a:avLst/>
                          </a:prstGeom>
                        </pic:spPr>
                      </pic:pic>
                    </a:graphicData>
                  </a:graphic>
                  <wp14:sizeRelH relativeFrom="page">
                    <wp14:pctWidth>0</wp14:pctWidth>
                  </wp14:sizeRelH>
                  <wp14:sizeRelV relativeFrom="page">
                    <wp14:pctHeight>0</wp14:pctHeight>
                  </wp14:sizeRelV>
                </wp:anchor>
              </w:drawing>
            </w:r>
            <w:r w:rsidR="00AC2E9E">
              <w:rPr>
                <w:b/>
                <w:bCs/>
                <w:color w:val="7DB08C" w:themeColor="accent2"/>
                <w:sz w:val="28"/>
                <w:szCs w:val="32"/>
              </w:rPr>
              <w:t>102</w:t>
            </w:r>
            <w:r w:rsidRPr="004D24B0">
              <w:rPr>
                <w:color w:val="7DB08C" w:themeColor="accent2"/>
                <w:sz w:val="28"/>
                <w:szCs w:val="32"/>
              </w:rPr>
              <w:t xml:space="preserve"> </w:t>
            </w:r>
            <w:r>
              <w:t>survey contributions</w:t>
            </w:r>
          </w:p>
        </w:tc>
        <w:tc>
          <w:tcPr>
            <w:tcW w:w="1343" w:type="pct"/>
            <w:vAlign w:val="center"/>
          </w:tcPr>
          <w:p w14:paraId="3B661228" w14:textId="77777777" w:rsidR="00E57364" w:rsidRDefault="00E57364" w:rsidP="00E57364">
            <w:pPr>
              <w:ind w:left="175"/>
            </w:pPr>
            <w:r w:rsidRPr="004D24B0">
              <w:rPr>
                <w:b/>
                <w:bCs/>
                <w:noProof/>
                <w:color w:val="7DB08C" w:themeColor="accent2"/>
                <w:sz w:val="28"/>
                <w:szCs w:val="32"/>
              </w:rPr>
              <w:drawing>
                <wp:anchor distT="0" distB="0" distL="114300" distR="114300" simplePos="0" relativeHeight="251664394" behindDoc="0" locked="0" layoutInCell="1" allowOverlap="1" wp14:anchorId="01615915" wp14:editId="0EA32C16">
                  <wp:simplePos x="0" y="0"/>
                  <wp:positionH relativeFrom="column">
                    <wp:posOffset>-737</wp:posOffset>
                  </wp:positionH>
                  <wp:positionV relativeFrom="paragraph">
                    <wp:posOffset>1499</wp:posOffset>
                  </wp:positionV>
                  <wp:extent cx="461010" cy="461010"/>
                  <wp:effectExtent l="0" t="0" r="0" b="0"/>
                  <wp:wrapSquare wrapText="bothSides"/>
                  <wp:docPr id="651446844" name="Graphic 4" descr="Compu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92087" name="Graphic 2104492087" descr="Computer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461010" cy="461010"/>
                          </a:xfrm>
                          <a:prstGeom prst="rect">
                            <a:avLst/>
                          </a:prstGeom>
                        </pic:spPr>
                      </pic:pic>
                    </a:graphicData>
                  </a:graphic>
                  <wp14:sizeRelH relativeFrom="page">
                    <wp14:pctWidth>0</wp14:pctWidth>
                  </wp14:sizeRelH>
                  <wp14:sizeRelV relativeFrom="page">
                    <wp14:pctHeight>0</wp14:pctHeight>
                  </wp14:sizeRelV>
                </wp:anchor>
              </w:drawing>
            </w:r>
            <w:r w:rsidRPr="004D24B0">
              <w:rPr>
                <w:b/>
                <w:bCs/>
                <w:color w:val="7DB08C" w:themeColor="accent2"/>
                <w:sz w:val="28"/>
                <w:szCs w:val="32"/>
              </w:rPr>
              <w:t>1,411</w:t>
            </w:r>
            <w:r>
              <w:t xml:space="preserve"> page views on The Loop page</w:t>
            </w:r>
          </w:p>
        </w:tc>
        <w:tc>
          <w:tcPr>
            <w:tcW w:w="1408" w:type="pct"/>
            <w:vAlign w:val="center"/>
          </w:tcPr>
          <w:p w14:paraId="55D36E48" w14:textId="77777777" w:rsidR="00E57364" w:rsidRDefault="00E57364" w:rsidP="00E57364">
            <w:pPr>
              <w:ind w:left="175"/>
              <w:rPr>
                <w:b/>
                <w:bCs/>
                <w:sz w:val="28"/>
                <w:szCs w:val="32"/>
              </w:rPr>
            </w:pPr>
            <w:r>
              <w:rPr>
                <w:b/>
                <w:bCs/>
                <w:color w:val="7DB08C" w:themeColor="accent2"/>
                <w:sz w:val="28"/>
                <w:szCs w:val="32"/>
              </w:rPr>
              <w:t>876</w:t>
            </w:r>
            <w:r>
              <w:t xml:space="preserve"> total visitors to The Loop page</w:t>
            </w:r>
            <w:r>
              <w:rPr>
                <w:b/>
                <w:bCs/>
                <w:noProof/>
                <w:sz w:val="28"/>
                <w:szCs w:val="32"/>
              </w:rPr>
              <w:t xml:space="preserve"> </w:t>
            </w:r>
            <w:r>
              <w:rPr>
                <w:noProof/>
              </w:rPr>
              <w:drawing>
                <wp:anchor distT="0" distB="0" distL="114300" distR="114300" simplePos="0" relativeHeight="251665418" behindDoc="0" locked="0" layoutInCell="1" allowOverlap="1" wp14:anchorId="24DEF6FA" wp14:editId="18B58F88">
                  <wp:simplePos x="5492010" y="1957826"/>
                  <wp:positionH relativeFrom="margin">
                    <wp:posOffset>-3175</wp:posOffset>
                  </wp:positionH>
                  <wp:positionV relativeFrom="margin">
                    <wp:posOffset>-72390</wp:posOffset>
                  </wp:positionV>
                  <wp:extent cx="459740" cy="459740"/>
                  <wp:effectExtent l="0" t="0" r="0" b="0"/>
                  <wp:wrapSquare wrapText="bothSides"/>
                  <wp:docPr id="1712754924" name="Graphic 8"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1457" name="Graphic 137161457" descr="User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459740" cy="45974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tc>
        <w:tc>
          <w:tcPr>
            <w:tcW w:w="1035" w:type="pct"/>
          </w:tcPr>
          <w:p w14:paraId="2B3AB39F" w14:textId="77777777" w:rsidR="00E57364" w:rsidRDefault="00E57364" w:rsidP="00E57364">
            <w:pPr>
              <w:ind w:left="175"/>
              <w:rPr>
                <w:b/>
                <w:bCs/>
                <w:color w:val="7DB08C" w:themeColor="accent2"/>
                <w:sz w:val="28"/>
                <w:szCs w:val="32"/>
              </w:rPr>
            </w:pPr>
            <w:r w:rsidRPr="004D24B0">
              <w:rPr>
                <w:b/>
                <w:bCs/>
                <w:color w:val="7DB08C" w:themeColor="accent2"/>
                <w:sz w:val="28"/>
                <w:szCs w:val="32"/>
              </w:rPr>
              <w:t>2</w:t>
            </w:r>
            <w:r w:rsidRPr="00132A76">
              <w:rPr>
                <w:b/>
                <w:bCs/>
                <w:sz w:val="28"/>
                <w:szCs w:val="32"/>
              </w:rPr>
              <w:t xml:space="preserve"> </w:t>
            </w:r>
            <w:r>
              <w:t>direct emails</w:t>
            </w:r>
            <w:r>
              <w:rPr>
                <w:noProof/>
              </w:rPr>
              <w:t xml:space="preserve"> </w:t>
            </w:r>
            <w:r>
              <w:rPr>
                <w:noProof/>
              </w:rPr>
              <w:drawing>
                <wp:anchor distT="0" distB="0" distL="114300" distR="114300" simplePos="0" relativeHeight="251666442" behindDoc="1" locked="0" layoutInCell="1" allowOverlap="1" wp14:anchorId="085000CE" wp14:editId="003B9700">
                  <wp:simplePos x="5494655" y="2018030"/>
                  <wp:positionH relativeFrom="margin">
                    <wp:align>left</wp:align>
                  </wp:positionH>
                  <wp:positionV relativeFrom="margin">
                    <wp:align>top</wp:align>
                  </wp:positionV>
                  <wp:extent cx="471170" cy="471170"/>
                  <wp:effectExtent l="0" t="0" r="5080" b="0"/>
                  <wp:wrapSquare wrapText="bothSides"/>
                  <wp:docPr id="1021241912" name="Graphic 6"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41912" name="Graphic 1021241912" descr="Envelope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p>
        </w:tc>
      </w:tr>
    </w:tbl>
    <w:p w14:paraId="55D1D368" w14:textId="76CCA906" w:rsidR="007058E0" w:rsidRDefault="00E57364" w:rsidP="007058E0">
      <w:r w:rsidRPr="0069593E">
        <w:t xml:space="preserve"> </w:t>
      </w:r>
      <w:r w:rsidR="007058E0" w:rsidRPr="0069593E">
        <w:t>The below table</w:t>
      </w:r>
      <w:r w:rsidR="007058E0">
        <w:t>s</w:t>
      </w:r>
      <w:r w:rsidR="007058E0" w:rsidRPr="0069593E">
        <w:t xml:space="preserve"> outline the </w:t>
      </w:r>
      <w:r w:rsidR="007058E0">
        <w:t>ways we</w:t>
      </w:r>
      <w:r w:rsidR="007058E0" w:rsidRPr="0069593E">
        <w:t xml:space="preserve"> engage</w:t>
      </w:r>
      <w:r w:rsidR="007058E0">
        <w:t>d</w:t>
      </w:r>
      <w:r w:rsidR="007058E0" w:rsidRPr="0069593E">
        <w:t xml:space="preserve"> with the community</w:t>
      </w:r>
      <w:r w:rsidR="007058E0">
        <w:t xml:space="preserve"> and the activities undertaken to promote the engagement. </w:t>
      </w:r>
    </w:p>
    <w:p w14:paraId="46B60F7D" w14:textId="77777777" w:rsidR="009841B6" w:rsidRDefault="009841B6" w:rsidP="004E38DE"/>
    <w:tbl>
      <w:tblPr>
        <w:tblStyle w:val="TableGridLight"/>
        <w:tblW w:w="10485" w:type="dxa"/>
        <w:tblLook w:val="04A0" w:firstRow="1" w:lastRow="0" w:firstColumn="1" w:lastColumn="0" w:noHBand="0" w:noVBand="1"/>
      </w:tblPr>
      <w:tblGrid>
        <w:gridCol w:w="3397"/>
        <w:gridCol w:w="7088"/>
      </w:tblGrid>
      <w:tr w:rsidR="00536183" w14:paraId="4FC923CB" w14:textId="77777777" w:rsidTr="006F2D2B">
        <w:tc>
          <w:tcPr>
            <w:tcW w:w="3397" w:type="dxa"/>
            <w:shd w:val="clear" w:color="auto" w:fill="CADFD0" w:themeFill="text2" w:themeFillTint="66"/>
          </w:tcPr>
          <w:p w14:paraId="2FB33BD4" w14:textId="58B53966" w:rsidR="00536183" w:rsidRPr="009F1440" w:rsidRDefault="00536183" w:rsidP="00F0478C">
            <w:pPr>
              <w:rPr>
                <w:b/>
                <w:bCs/>
                <w:sz w:val="24"/>
                <w:szCs w:val="28"/>
              </w:rPr>
            </w:pPr>
            <w:r>
              <w:rPr>
                <w:b/>
                <w:bCs/>
                <w:sz w:val="24"/>
                <w:szCs w:val="28"/>
              </w:rPr>
              <w:t>Online promotion</w:t>
            </w:r>
          </w:p>
        </w:tc>
        <w:tc>
          <w:tcPr>
            <w:tcW w:w="7088" w:type="dxa"/>
          </w:tcPr>
          <w:p w14:paraId="1D043C6D" w14:textId="13AC8883" w:rsidR="00536183" w:rsidRPr="00045367" w:rsidRDefault="007E21B1" w:rsidP="00536183">
            <w:pPr>
              <w:pStyle w:val="Pa1"/>
              <w:spacing w:after="100"/>
              <w:rPr>
                <w:rFonts w:asciiTheme="minorHAnsi" w:hAnsiTheme="minorHAnsi" w:cstheme="minorHAnsi"/>
                <w:sz w:val="20"/>
                <w:szCs w:val="20"/>
              </w:rPr>
            </w:pPr>
            <w:r>
              <w:rPr>
                <w:rFonts w:asciiTheme="minorHAnsi" w:hAnsiTheme="minorHAnsi" w:cstheme="minorHAnsi"/>
                <w:sz w:val="20"/>
                <w:szCs w:val="20"/>
              </w:rPr>
              <w:t>A number of</w:t>
            </w:r>
            <w:r w:rsidR="00536183" w:rsidRPr="00045367">
              <w:rPr>
                <w:rFonts w:asciiTheme="minorHAnsi" w:hAnsiTheme="minorHAnsi" w:cstheme="minorHAnsi"/>
                <w:sz w:val="20"/>
                <w:szCs w:val="20"/>
              </w:rPr>
              <w:t xml:space="preserve"> advertisements were run via social media. These included a mix of paid and organic advertisements. </w:t>
            </w:r>
          </w:p>
          <w:p w14:paraId="468EF631" w14:textId="40D7E337" w:rsidR="00536183" w:rsidRPr="00045367" w:rsidRDefault="00536183" w:rsidP="00536183">
            <w:pPr>
              <w:pStyle w:val="Pa1"/>
              <w:numPr>
                <w:ilvl w:val="0"/>
                <w:numId w:val="27"/>
              </w:numPr>
              <w:spacing w:after="100"/>
              <w:ind w:left="748" w:hanging="388"/>
              <w:rPr>
                <w:rFonts w:asciiTheme="minorHAnsi" w:hAnsiTheme="minorHAnsi" w:cstheme="minorHAnsi"/>
                <w:sz w:val="20"/>
                <w:szCs w:val="20"/>
              </w:rPr>
            </w:pPr>
            <w:r w:rsidRPr="00045367">
              <w:rPr>
                <w:rFonts w:asciiTheme="minorHAnsi" w:hAnsiTheme="minorHAnsi" w:cstheme="minorHAnsi"/>
                <w:sz w:val="20"/>
                <w:szCs w:val="20"/>
              </w:rPr>
              <w:t xml:space="preserve">Reach: </w:t>
            </w:r>
            <w:r w:rsidR="007E21B1">
              <w:rPr>
                <w:rFonts w:asciiTheme="minorHAnsi" w:hAnsiTheme="minorHAnsi" w:cstheme="minorHAnsi"/>
                <w:sz w:val="20"/>
                <w:szCs w:val="20"/>
              </w:rPr>
              <w:t>43,534 people</w:t>
            </w:r>
          </w:p>
          <w:p w14:paraId="0A0B114E" w14:textId="4C6C3C44" w:rsidR="00536183" w:rsidRPr="00CB7B88" w:rsidRDefault="00536183" w:rsidP="00CB7B88">
            <w:pPr>
              <w:pStyle w:val="Pa1"/>
              <w:numPr>
                <w:ilvl w:val="0"/>
                <w:numId w:val="27"/>
              </w:numPr>
              <w:spacing w:after="100"/>
              <w:ind w:left="748" w:hanging="388"/>
              <w:rPr>
                <w:rFonts w:asciiTheme="minorHAnsi" w:hAnsiTheme="minorHAnsi" w:cstheme="minorHAnsi"/>
                <w:sz w:val="20"/>
                <w:szCs w:val="20"/>
              </w:rPr>
            </w:pPr>
            <w:r w:rsidRPr="00045367">
              <w:rPr>
                <w:rFonts w:asciiTheme="minorHAnsi" w:hAnsiTheme="minorHAnsi" w:cstheme="minorHAnsi"/>
                <w:sz w:val="20"/>
                <w:szCs w:val="20"/>
              </w:rPr>
              <w:t>Engagement:</w:t>
            </w:r>
            <w:r w:rsidR="007E21B1">
              <w:rPr>
                <w:rFonts w:asciiTheme="minorHAnsi" w:hAnsiTheme="minorHAnsi" w:cstheme="minorHAnsi"/>
                <w:sz w:val="20"/>
                <w:szCs w:val="20"/>
              </w:rPr>
              <w:t xml:space="preserve"> 862 </w:t>
            </w:r>
          </w:p>
        </w:tc>
      </w:tr>
    </w:tbl>
    <w:p w14:paraId="366B3110" w14:textId="5150E7D5" w:rsidR="00E57364" w:rsidRDefault="00E57364" w:rsidP="00E57364">
      <w:pPr>
        <w:spacing w:after="160" w:line="259" w:lineRule="auto"/>
      </w:pPr>
    </w:p>
    <w:p w14:paraId="48418595" w14:textId="075080D5" w:rsidR="00E96C9A" w:rsidRDefault="00525393" w:rsidP="00E57364">
      <w:pPr>
        <w:pStyle w:val="Heading1"/>
      </w:pPr>
      <w:r>
        <w:t>What did we hear?</w:t>
      </w:r>
    </w:p>
    <w:p w14:paraId="1F54210A" w14:textId="551172AB" w:rsidR="00CF61FA" w:rsidRDefault="00453363" w:rsidP="00D80F35">
      <w:pPr>
        <w:spacing w:after="200"/>
      </w:pPr>
      <w:r>
        <w:t xml:space="preserve">In total, </w:t>
      </w:r>
      <w:r w:rsidR="00E57364">
        <w:t>102</w:t>
      </w:r>
      <w:r>
        <w:t xml:space="preserve"> surveys were completed. </w:t>
      </w:r>
      <w:r w:rsidR="00103A6F">
        <w:t xml:space="preserve">The below highlights the feedback received </w:t>
      </w:r>
      <w:r w:rsidR="001360C9" w:rsidRPr="001360C9">
        <w:rPr>
          <w:b/>
          <w:bCs/>
        </w:rPr>
        <w:t>via The Loop online survey</w:t>
      </w:r>
      <w:r w:rsidR="001360C9">
        <w:t xml:space="preserve"> </w:t>
      </w:r>
      <w:r w:rsidR="00103A6F">
        <w:t>during the engagement process.</w:t>
      </w:r>
    </w:p>
    <w:p w14:paraId="54304AA9" w14:textId="1B9494A8" w:rsidR="006228F8" w:rsidRDefault="00B81E73" w:rsidP="00D80F35">
      <w:pPr>
        <w:spacing w:after="200"/>
        <w:rPr>
          <w:b/>
          <w:bCs/>
        </w:rPr>
      </w:pPr>
      <w:r>
        <w:rPr>
          <w:noProof/>
        </w:rPr>
        <w:drawing>
          <wp:anchor distT="0" distB="0" distL="114300" distR="114300" simplePos="0" relativeHeight="251658250" behindDoc="0" locked="0" layoutInCell="1" allowOverlap="1" wp14:anchorId="1B316F32" wp14:editId="5E6A85BD">
            <wp:simplePos x="0" y="0"/>
            <wp:positionH relativeFrom="column">
              <wp:posOffset>-93134</wp:posOffset>
            </wp:positionH>
            <wp:positionV relativeFrom="paragraph">
              <wp:posOffset>312632</wp:posOffset>
            </wp:positionV>
            <wp:extent cx="533400" cy="533400"/>
            <wp:effectExtent l="0" t="0" r="0" b="0"/>
            <wp:wrapSquare wrapText="bothSides"/>
            <wp:docPr id="1817557043"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32858" name="Graphic 1" descr="Checkbox Checked with solid fill"/>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r w:rsidR="00E66C51">
        <w:rPr>
          <w:b/>
          <w:bCs/>
        </w:rPr>
        <w:t xml:space="preserve">Question 1: </w:t>
      </w:r>
      <w:r w:rsidR="006228F8" w:rsidRPr="006228F8">
        <w:rPr>
          <w:b/>
          <w:bCs/>
        </w:rPr>
        <w:t xml:space="preserve">Do you </w:t>
      </w:r>
      <w:r w:rsidR="00C14B1C">
        <w:rPr>
          <w:b/>
          <w:bCs/>
        </w:rPr>
        <w:t>support the construction of a new public toilet at Loyola Reserve?</w:t>
      </w:r>
    </w:p>
    <w:p w14:paraId="2B66365A" w14:textId="6BCF57C2" w:rsidR="00426E7E" w:rsidRDefault="00AA52CC" w:rsidP="00D80F35">
      <w:pPr>
        <w:spacing w:after="200"/>
        <w:rPr>
          <w:b/>
          <w:bCs/>
        </w:rPr>
      </w:pPr>
      <w:r>
        <w:rPr>
          <w:noProof/>
        </w:rPr>
        <w:drawing>
          <wp:anchor distT="0" distB="0" distL="114300" distR="114300" simplePos="0" relativeHeight="251658249" behindDoc="0" locked="0" layoutInCell="1" allowOverlap="1" wp14:anchorId="01E5CB6D" wp14:editId="7A16FB38">
            <wp:simplePos x="0" y="0"/>
            <wp:positionH relativeFrom="margin">
              <wp:posOffset>2492375</wp:posOffset>
            </wp:positionH>
            <wp:positionV relativeFrom="margin">
              <wp:posOffset>4404360</wp:posOffset>
            </wp:positionV>
            <wp:extent cx="499110" cy="499110"/>
            <wp:effectExtent l="0" t="0" r="0" b="0"/>
            <wp:wrapSquare wrapText="bothSides"/>
            <wp:docPr id="576111499" name="Graphic 2" descr="Checkbox Cross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77741" name="Graphic 448077741" descr="Checkbox Crossed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499110" cy="499110"/>
                    </a:xfrm>
                    <a:prstGeom prst="rect">
                      <a:avLst/>
                    </a:prstGeom>
                  </pic:spPr>
                </pic:pic>
              </a:graphicData>
            </a:graphic>
            <wp14:sizeRelH relativeFrom="page">
              <wp14:pctWidth>0</wp14:pctWidth>
            </wp14:sizeRelH>
            <wp14:sizeRelV relativeFrom="page">
              <wp14:pctHeight>0</wp14:pctHeight>
            </wp14:sizeRelV>
          </wp:anchor>
        </w:drawing>
      </w:r>
      <w:r w:rsidR="00E57364" w:rsidRPr="00002B5C">
        <w:rPr>
          <w:b/>
          <w:bCs/>
          <w:noProof/>
        </w:rPr>
        <mc:AlternateContent>
          <mc:Choice Requires="wps">
            <w:drawing>
              <wp:anchor distT="45720" distB="45720" distL="114300" distR="114300" simplePos="0" relativeHeight="251658248" behindDoc="0" locked="0" layoutInCell="1" allowOverlap="1" wp14:anchorId="2F61E4DD" wp14:editId="126878ED">
                <wp:simplePos x="0" y="0"/>
                <wp:positionH relativeFrom="column">
                  <wp:posOffset>2961005</wp:posOffset>
                </wp:positionH>
                <wp:positionV relativeFrom="paragraph">
                  <wp:posOffset>130175</wp:posOffset>
                </wp:positionV>
                <wp:extent cx="1882775" cy="279400"/>
                <wp:effectExtent l="0" t="0" r="3175" b="6350"/>
                <wp:wrapSquare wrapText="bothSides"/>
                <wp:docPr id="1868323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279400"/>
                        </a:xfrm>
                        <a:prstGeom prst="rect">
                          <a:avLst/>
                        </a:prstGeom>
                        <a:solidFill>
                          <a:srgbClr val="FFFFFF"/>
                        </a:solidFill>
                        <a:ln w="9525">
                          <a:noFill/>
                          <a:miter lim="800000"/>
                          <a:headEnd/>
                          <a:tailEnd/>
                        </a:ln>
                      </wps:spPr>
                      <wps:txbx>
                        <w:txbxContent>
                          <w:p w14:paraId="5083AC99" w14:textId="3A617CE4" w:rsidR="00002B5C" w:rsidRDefault="00002B5C" w:rsidP="00002B5C">
                            <w:r>
                              <w:t xml:space="preserve">No – </w:t>
                            </w:r>
                            <w:r w:rsidR="00E57364">
                              <w:t>35.29</w:t>
                            </w:r>
                            <w:r>
                              <w:t>% (</w:t>
                            </w:r>
                            <w:r w:rsidR="00E57364">
                              <w:t>36</w:t>
                            </w:r>
                            <w:r>
                              <w:t xml:space="preserve">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61E4DD" id="_x0000_t202" coordsize="21600,21600" o:spt="202" path="m,l,21600r21600,l21600,xe">
                <v:stroke joinstyle="miter"/>
                <v:path gradientshapeok="t" o:connecttype="rect"/>
              </v:shapetype>
              <v:shape id="Text Box 2" o:spid="_x0000_s1026" type="#_x0000_t202" style="position:absolute;margin-left:233.15pt;margin-top:10.25pt;width:148.25pt;height:22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" stroked="f">
                <v:textbox>
                  <w:txbxContent>
                    <w:p w14:paraId="5083AC99" w14:textId="3A617CE4" w:rsidR="00002B5C" w:rsidRDefault="00002B5C" w:rsidP="00002B5C">
                      <w:r>
                        <w:t xml:space="preserve">No – </w:t>
                      </w:r>
                      <w:r w:rsidR="00E57364">
                        <w:t>35.29</w:t>
                      </w:r>
                      <w:r>
                        <w:t>% (</w:t>
                      </w:r>
                      <w:r w:rsidR="00E57364">
                        <w:t>36</w:t>
                      </w:r>
                      <w:r>
                        <w:t xml:space="preserve"> responses)</w:t>
                      </w:r>
                    </w:p>
                  </w:txbxContent>
                </v:textbox>
                <w10:wrap type="square"/>
              </v:shape>
            </w:pict>
          </mc:Fallback>
        </mc:AlternateContent>
      </w:r>
      <w:r w:rsidR="00E57364" w:rsidRPr="00002B5C">
        <w:rPr>
          <w:b/>
          <w:bCs/>
          <w:noProof/>
        </w:rPr>
        <mc:AlternateContent>
          <mc:Choice Requires="wps">
            <w:drawing>
              <wp:anchor distT="45720" distB="45720" distL="114300" distR="114300" simplePos="0" relativeHeight="251658247" behindDoc="0" locked="0" layoutInCell="1" allowOverlap="1" wp14:anchorId="478A68A6" wp14:editId="353CA070">
                <wp:simplePos x="0" y="0"/>
                <wp:positionH relativeFrom="column">
                  <wp:posOffset>436245</wp:posOffset>
                </wp:positionH>
                <wp:positionV relativeFrom="paragraph">
                  <wp:posOffset>136525</wp:posOffset>
                </wp:positionV>
                <wp:extent cx="1978660" cy="279400"/>
                <wp:effectExtent l="0" t="0" r="254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79400"/>
                        </a:xfrm>
                        <a:prstGeom prst="rect">
                          <a:avLst/>
                        </a:prstGeom>
                        <a:solidFill>
                          <a:srgbClr val="FFFFFF"/>
                        </a:solidFill>
                        <a:ln w="9525">
                          <a:noFill/>
                          <a:miter lim="800000"/>
                          <a:headEnd/>
                          <a:tailEnd/>
                        </a:ln>
                      </wps:spPr>
                      <wps:txbx>
                        <w:txbxContent>
                          <w:p w14:paraId="5A6F9DA5" w14:textId="2CC395B6" w:rsidR="00002B5C" w:rsidRPr="00AA52CC" w:rsidRDefault="00002B5C">
                            <w:pPr>
                              <w:rPr>
                                <w:b/>
                                <w:bCs/>
                              </w:rPr>
                            </w:pPr>
                            <w:r w:rsidRPr="00AA52CC">
                              <w:rPr>
                                <w:b/>
                                <w:bCs/>
                              </w:rPr>
                              <w:t xml:space="preserve">Yes – </w:t>
                            </w:r>
                            <w:r w:rsidR="00E57364" w:rsidRPr="00AA52CC">
                              <w:rPr>
                                <w:b/>
                                <w:bCs/>
                              </w:rPr>
                              <w:t>64.71</w:t>
                            </w:r>
                            <w:r w:rsidRPr="00AA52CC">
                              <w:rPr>
                                <w:b/>
                                <w:bCs/>
                              </w:rPr>
                              <w:t>% (</w:t>
                            </w:r>
                            <w:r w:rsidR="00E57364" w:rsidRPr="00AA52CC">
                              <w:rPr>
                                <w:b/>
                                <w:bCs/>
                              </w:rPr>
                              <w:t>66</w:t>
                            </w:r>
                            <w:r w:rsidRPr="00AA52CC">
                              <w:rPr>
                                <w:b/>
                                <w:bCs/>
                              </w:rPr>
                              <w:t xml:space="preserve">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A68A6" id="_x0000_s1027" type="#_x0000_t202" style="position:absolute;margin-left:34.35pt;margin-top:10.75pt;width:155.8pt;height:22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" stroked="f">
                <v:textbox>
                  <w:txbxContent>
                    <w:p w14:paraId="5A6F9DA5" w14:textId="2CC395B6" w:rsidR="00002B5C" w:rsidRPr="00AA52CC" w:rsidRDefault="00002B5C">
                      <w:pPr>
                        <w:rPr>
                          <w:b/>
                          <w:bCs/>
                        </w:rPr>
                      </w:pPr>
                      <w:r w:rsidRPr="00AA52CC">
                        <w:rPr>
                          <w:b/>
                          <w:bCs/>
                        </w:rPr>
                        <w:t xml:space="preserve">Yes – </w:t>
                      </w:r>
                      <w:r w:rsidR="00E57364" w:rsidRPr="00AA52CC">
                        <w:rPr>
                          <w:b/>
                          <w:bCs/>
                        </w:rPr>
                        <w:t>64.71</w:t>
                      </w:r>
                      <w:r w:rsidRPr="00AA52CC">
                        <w:rPr>
                          <w:b/>
                          <w:bCs/>
                        </w:rPr>
                        <w:t>% (</w:t>
                      </w:r>
                      <w:r w:rsidR="00E57364" w:rsidRPr="00AA52CC">
                        <w:rPr>
                          <w:b/>
                          <w:bCs/>
                        </w:rPr>
                        <w:t>66</w:t>
                      </w:r>
                      <w:r w:rsidRPr="00AA52CC">
                        <w:rPr>
                          <w:b/>
                          <w:bCs/>
                        </w:rPr>
                        <w:t xml:space="preserve"> responses)</w:t>
                      </w:r>
                    </w:p>
                  </w:txbxContent>
                </v:textbox>
                <w10:wrap type="square"/>
              </v:shape>
            </w:pict>
          </mc:Fallback>
        </mc:AlternateContent>
      </w:r>
    </w:p>
    <w:p w14:paraId="2D4A97D3" w14:textId="5FE83F40" w:rsidR="00426E7E" w:rsidRDefault="00426E7E" w:rsidP="00E57364">
      <w:pPr>
        <w:spacing w:after="200"/>
        <w:ind w:left="-709"/>
        <w:rPr>
          <w:b/>
          <w:bCs/>
        </w:rPr>
      </w:pPr>
    </w:p>
    <w:p w14:paraId="29B1AC96" w14:textId="3539EC03" w:rsidR="00002B5C" w:rsidRDefault="00426E7E" w:rsidP="00D80F35">
      <w:pPr>
        <w:spacing w:after="200"/>
        <w:rPr>
          <w:b/>
          <w:bCs/>
        </w:rPr>
      </w:pPr>
      <w:r>
        <w:rPr>
          <w:b/>
          <w:bCs/>
        </w:rPr>
        <w:t xml:space="preserve">Question 2: </w:t>
      </w:r>
      <w:r w:rsidR="00C14B1C">
        <w:rPr>
          <w:b/>
          <w:bCs/>
        </w:rPr>
        <w:t>Thanks for your response, do you care to expand?</w:t>
      </w:r>
      <w:r>
        <w:rPr>
          <w:b/>
          <w:bCs/>
        </w:rPr>
        <w:t xml:space="preserve"> </w:t>
      </w:r>
    </w:p>
    <w:p w14:paraId="2EF49E2C" w14:textId="23A770D2" w:rsidR="00C14B1C" w:rsidRPr="00C14B1C" w:rsidRDefault="00426E7E" w:rsidP="00D80F35">
      <w:pPr>
        <w:spacing w:after="200"/>
      </w:pPr>
      <w:r w:rsidRPr="00A73036">
        <w:rPr>
          <w:bCs/>
        </w:rPr>
        <w:t xml:space="preserve">This was a free text box </w:t>
      </w:r>
      <w:r w:rsidR="00C14B1C" w:rsidRPr="00A73036">
        <w:rPr>
          <w:bCs/>
        </w:rPr>
        <w:t xml:space="preserve">that was not mandatory and </w:t>
      </w:r>
      <w:r w:rsidR="00C14B1C" w:rsidRPr="00E55757">
        <w:rPr>
          <w:bCs/>
          <w:u w:val="single"/>
        </w:rPr>
        <w:t xml:space="preserve">only displayed for those who responded </w:t>
      </w:r>
      <w:r w:rsidR="00E55757" w:rsidRPr="00E55757">
        <w:rPr>
          <w:bCs/>
          <w:u w:val="single"/>
        </w:rPr>
        <w:t>‘</w:t>
      </w:r>
      <w:r w:rsidR="00A73036" w:rsidRPr="00E55757">
        <w:rPr>
          <w:bCs/>
          <w:u w:val="single"/>
        </w:rPr>
        <w:t>no</w:t>
      </w:r>
      <w:r w:rsidR="00E55757" w:rsidRPr="00E55757">
        <w:rPr>
          <w:bCs/>
          <w:u w:val="single"/>
        </w:rPr>
        <w:t>’</w:t>
      </w:r>
      <w:r w:rsidR="00C14B1C" w:rsidRPr="00E55757">
        <w:rPr>
          <w:bCs/>
        </w:rPr>
        <w:t xml:space="preserve"> to the first question</w:t>
      </w:r>
      <w:r w:rsidR="00C14B1C" w:rsidRPr="00A73036">
        <w:rPr>
          <w:bCs/>
        </w:rPr>
        <w:t>. T</w:t>
      </w:r>
      <w:r w:rsidRPr="00A73036">
        <w:rPr>
          <w:bCs/>
        </w:rPr>
        <w:t xml:space="preserve">he </w:t>
      </w:r>
      <w:r w:rsidR="00453363" w:rsidRPr="00A73036">
        <w:rPr>
          <w:bCs/>
        </w:rPr>
        <w:t xml:space="preserve">data has been themed as below. </w:t>
      </w:r>
      <w:r w:rsidR="00E57364">
        <w:rPr>
          <w:bCs/>
        </w:rPr>
        <w:t>34</w:t>
      </w:r>
      <w:r w:rsidR="00C14B1C">
        <w:rPr>
          <w:bCs/>
        </w:rPr>
        <w:t xml:space="preserve"> people responded to this question</w:t>
      </w:r>
      <w:r w:rsidR="00E05BA7">
        <w:rPr>
          <w:bCs/>
        </w:rPr>
        <w:t xml:space="preserve">. Some responses included more than one theme. </w:t>
      </w:r>
    </w:p>
    <w:tbl>
      <w:tblPr>
        <w:tblStyle w:val="GridTable4-Accent2"/>
        <w:tblpPr w:leftFromText="180" w:rightFromText="180" w:vertAnchor="text" w:horzAnchor="margin" w:tblpYSpec="outside"/>
        <w:tblW w:w="5000" w:type="pct"/>
        <w:tblLook w:val="04A0" w:firstRow="1" w:lastRow="0" w:firstColumn="1" w:lastColumn="0" w:noHBand="0" w:noVBand="1"/>
      </w:tblPr>
      <w:tblGrid>
        <w:gridCol w:w="7225"/>
        <w:gridCol w:w="1700"/>
        <w:gridCol w:w="1531"/>
      </w:tblGrid>
      <w:tr w:rsidR="004509E8" w:rsidRPr="0014683A" w14:paraId="33A13AF8" w14:textId="77777777" w:rsidTr="004509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noWrap/>
            <w:hideMark/>
          </w:tcPr>
          <w:p w14:paraId="702FABA0" w14:textId="77777777" w:rsidR="004509E8" w:rsidRPr="0014683A" w:rsidRDefault="004509E8" w:rsidP="004509E8">
            <w:pPr>
              <w:pStyle w:val="Heading2"/>
            </w:pPr>
            <w:bookmarkStart w:id="1" w:name="_Toc210136109"/>
            <w:r>
              <w:lastRenderedPageBreak/>
              <w:t>Theme</w:t>
            </w:r>
            <w:bookmarkEnd w:id="1"/>
          </w:p>
        </w:tc>
        <w:tc>
          <w:tcPr>
            <w:tcW w:w="813" w:type="pct"/>
            <w:noWrap/>
            <w:hideMark/>
          </w:tcPr>
          <w:p w14:paraId="6FD7FFED" w14:textId="77777777" w:rsidR="004509E8" w:rsidRPr="0014683A" w:rsidRDefault="004509E8" w:rsidP="004509E8">
            <w:pPr>
              <w:pStyle w:val="Heading2"/>
              <w:cnfStyle w:val="100000000000" w:firstRow="1" w:lastRow="0" w:firstColumn="0" w:lastColumn="0" w:oddVBand="0" w:evenVBand="0" w:oddHBand="0" w:evenHBand="0" w:firstRowFirstColumn="0" w:firstRowLastColumn="0" w:lastRowFirstColumn="0" w:lastRowLastColumn="0"/>
            </w:pPr>
            <w:bookmarkStart w:id="2" w:name="_Toc210136110"/>
            <w:r>
              <w:t>Percent</w:t>
            </w:r>
            <w:bookmarkEnd w:id="2"/>
          </w:p>
        </w:tc>
        <w:tc>
          <w:tcPr>
            <w:tcW w:w="732" w:type="pct"/>
            <w:noWrap/>
            <w:hideMark/>
          </w:tcPr>
          <w:p w14:paraId="4C820907" w14:textId="77777777" w:rsidR="004509E8" w:rsidRPr="0014683A" w:rsidRDefault="004509E8" w:rsidP="004509E8">
            <w:pPr>
              <w:pStyle w:val="Heading2"/>
              <w:cnfStyle w:val="100000000000" w:firstRow="1" w:lastRow="0" w:firstColumn="0" w:lastColumn="0" w:oddVBand="0" w:evenVBand="0" w:oddHBand="0" w:evenHBand="0" w:firstRowFirstColumn="0" w:firstRowLastColumn="0" w:lastRowFirstColumn="0" w:lastRowLastColumn="0"/>
            </w:pPr>
            <w:bookmarkStart w:id="3" w:name="_Toc210136111"/>
            <w:r>
              <w:t>Count</w:t>
            </w:r>
            <w:bookmarkEnd w:id="3"/>
          </w:p>
        </w:tc>
      </w:tr>
      <w:tr w:rsidR="004509E8" w:rsidRPr="0014683A" w14:paraId="371F7346"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75ED5119" w14:textId="658DD57A" w:rsidR="00B14506" w:rsidRDefault="004509E8" w:rsidP="00B14506">
            <w:pPr>
              <w:pStyle w:val="Heading2"/>
            </w:pPr>
            <w:r w:rsidRPr="004509E8">
              <w:rPr>
                <w:b/>
                <w:bCs w:val="0"/>
              </w:rPr>
              <w:t>Theme 1</w:t>
            </w:r>
            <w:r w:rsidR="00B14506">
              <w:rPr>
                <w:b/>
                <w:bCs w:val="0"/>
              </w:rPr>
              <w:t xml:space="preserve">: </w:t>
            </w:r>
            <w:r w:rsidR="00E05BA7">
              <w:rPr>
                <w:b/>
                <w:bCs w:val="0"/>
              </w:rPr>
              <w:t xml:space="preserve"> Potential for antisocial / unsafe behaviour</w:t>
            </w:r>
          </w:p>
          <w:p w14:paraId="3DBB0014" w14:textId="7E031E25" w:rsidR="004509E8" w:rsidRPr="00A73036" w:rsidRDefault="00A73036" w:rsidP="00B14506">
            <w:pPr>
              <w:pStyle w:val="Heading2"/>
              <w:rPr>
                <w:lang w:eastAsia="en-AU"/>
              </w:rPr>
            </w:pPr>
            <w:r w:rsidRPr="00A73036">
              <w:rPr>
                <w:lang w:eastAsia="en-AU"/>
              </w:rPr>
              <w:t xml:space="preserve">Concerns that a </w:t>
            </w:r>
            <w:r>
              <w:rPr>
                <w:lang w:eastAsia="en-AU"/>
              </w:rPr>
              <w:t xml:space="preserve">public </w:t>
            </w:r>
            <w:r w:rsidRPr="00A73036">
              <w:rPr>
                <w:lang w:eastAsia="en-AU"/>
              </w:rPr>
              <w:t>toilet will attract</w:t>
            </w:r>
            <w:r>
              <w:rPr>
                <w:lang w:eastAsia="en-AU"/>
              </w:rPr>
              <w:t xml:space="preserve"> antisocial behaviour in the area including </w:t>
            </w:r>
            <w:r w:rsidRPr="00A73036">
              <w:rPr>
                <w:lang w:eastAsia="en-AU"/>
              </w:rPr>
              <w:t>illegal activity, loitering, vandalism, noise, and unsafe behaviour from teenagers and non-locals, making the park feel less safe for families and children.</w:t>
            </w:r>
          </w:p>
        </w:tc>
        <w:tc>
          <w:tcPr>
            <w:tcW w:w="813" w:type="pct"/>
          </w:tcPr>
          <w:p w14:paraId="49FECEB0" w14:textId="4675C30E" w:rsidR="004509E8" w:rsidRPr="0090463F"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bookmarkStart w:id="4" w:name="_Toc210136113"/>
            <w:r>
              <w:rPr>
                <w:b w:val="0"/>
                <w:bCs/>
              </w:rPr>
              <w:t>52</w:t>
            </w:r>
            <w:r w:rsidR="004509E8" w:rsidRPr="0090463F">
              <w:rPr>
                <w:b w:val="0"/>
                <w:bCs/>
              </w:rPr>
              <w:t>%</w:t>
            </w:r>
            <w:bookmarkEnd w:id="4"/>
          </w:p>
        </w:tc>
        <w:tc>
          <w:tcPr>
            <w:tcW w:w="732" w:type="pct"/>
          </w:tcPr>
          <w:p w14:paraId="4F4C2475" w14:textId="0B1EECD4" w:rsidR="004509E8" w:rsidRPr="0090463F"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24</w:t>
            </w:r>
          </w:p>
        </w:tc>
      </w:tr>
      <w:tr w:rsidR="004509E8" w:rsidRPr="0014683A" w14:paraId="2FD46D50" w14:textId="77777777" w:rsidTr="004509E8">
        <w:tc>
          <w:tcPr>
            <w:cnfStyle w:val="001000000000" w:firstRow="0" w:lastRow="0" w:firstColumn="1" w:lastColumn="0" w:oddVBand="0" w:evenVBand="0" w:oddHBand="0" w:evenHBand="0" w:firstRowFirstColumn="0" w:firstRowLastColumn="0" w:lastRowFirstColumn="0" w:lastRowLastColumn="0"/>
            <w:tcW w:w="3455" w:type="pct"/>
          </w:tcPr>
          <w:p w14:paraId="2A15BEDA" w14:textId="3BF27295" w:rsidR="00C845F6" w:rsidRDefault="004509E8" w:rsidP="00C845F6">
            <w:pPr>
              <w:pStyle w:val="Heading2"/>
            </w:pPr>
            <w:r w:rsidRPr="004509E8">
              <w:rPr>
                <w:b/>
                <w:bCs w:val="0"/>
              </w:rPr>
              <w:t xml:space="preserve">Theme </w:t>
            </w:r>
            <w:r>
              <w:rPr>
                <w:b/>
                <w:bCs w:val="0"/>
              </w:rPr>
              <w:t>2</w:t>
            </w:r>
            <w:r w:rsidR="00C845F6">
              <w:rPr>
                <w:b/>
                <w:bCs w:val="0"/>
              </w:rPr>
              <w:t xml:space="preserve">: </w:t>
            </w:r>
            <w:r w:rsidR="00A73036" w:rsidRPr="00A73036">
              <w:rPr>
                <w:rFonts w:asciiTheme="minorHAnsi" w:eastAsiaTheme="minorHAnsi" w:hAnsiTheme="minorHAnsi" w:cstheme="minorBidi"/>
                <w:bCs w:val="0"/>
                <w:szCs w:val="22"/>
              </w:rPr>
              <w:t xml:space="preserve"> </w:t>
            </w:r>
            <w:r w:rsidR="00A73036" w:rsidRPr="00A73036">
              <w:rPr>
                <w:b/>
                <w:bCs w:val="0"/>
              </w:rPr>
              <w:t xml:space="preserve">Impacts on </w:t>
            </w:r>
            <w:r w:rsidR="00A73036">
              <w:rPr>
                <w:b/>
                <w:bCs w:val="0"/>
              </w:rPr>
              <w:t>n</w:t>
            </w:r>
            <w:r w:rsidR="00A73036" w:rsidRPr="00A73036">
              <w:rPr>
                <w:b/>
                <w:bCs w:val="0"/>
              </w:rPr>
              <w:t xml:space="preserve">earby </w:t>
            </w:r>
            <w:r w:rsidR="00A73036">
              <w:rPr>
                <w:b/>
                <w:bCs w:val="0"/>
              </w:rPr>
              <w:t>r</w:t>
            </w:r>
            <w:r w:rsidR="00A73036" w:rsidRPr="00A73036">
              <w:rPr>
                <w:b/>
                <w:bCs w:val="0"/>
              </w:rPr>
              <w:t>esidents</w:t>
            </w:r>
          </w:p>
          <w:p w14:paraId="32487A74" w14:textId="34B311FF" w:rsidR="00C845F6" w:rsidRPr="00A73036" w:rsidRDefault="00A73036" w:rsidP="00C845F6">
            <w:pPr>
              <w:rPr>
                <w:b w:val="0"/>
                <w:bCs w:val="0"/>
              </w:rPr>
            </w:pPr>
            <w:r w:rsidRPr="00A73036">
              <w:rPr>
                <w:b w:val="0"/>
                <w:bCs w:val="0"/>
              </w:rPr>
              <w:t>The proposed location is seen as too close to homes, affecting privacy, outlook, noise levels, personal security, and overall neighbourhood amenity.</w:t>
            </w:r>
          </w:p>
        </w:tc>
        <w:tc>
          <w:tcPr>
            <w:tcW w:w="813" w:type="pct"/>
          </w:tcPr>
          <w:p w14:paraId="218E7302" w14:textId="42920456" w:rsidR="004509E8" w:rsidRPr="0090463F" w:rsidRDefault="00A73036"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37</w:t>
            </w:r>
            <w:r w:rsidR="004509E8" w:rsidRPr="0090463F">
              <w:rPr>
                <w:b w:val="0"/>
                <w:bCs/>
              </w:rPr>
              <w:t>%</w:t>
            </w:r>
          </w:p>
        </w:tc>
        <w:tc>
          <w:tcPr>
            <w:tcW w:w="732" w:type="pct"/>
          </w:tcPr>
          <w:p w14:paraId="70DED669" w14:textId="7C5B3DD3" w:rsidR="004509E8" w:rsidRPr="0090463F" w:rsidRDefault="00A73036"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17</w:t>
            </w:r>
          </w:p>
        </w:tc>
      </w:tr>
      <w:tr w:rsidR="004509E8" w:rsidRPr="0014683A" w14:paraId="4187F333"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03725096" w14:textId="18928054" w:rsidR="004509E8" w:rsidRDefault="004509E8" w:rsidP="004509E8">
            <w:pPr>
              <w:pStyle w:val="Heading2"/>
            </w:pPr>
            <w:r w:rsidRPr="004509E8">
              <w:rPr>
                <w:b/>
                <w:bCs w:val="0"/>
              </w:rPr>
              <w:t xml:space="preserve">Theme </w:t>
            </w:r>
            <w:r>
              <w:rPr>
                <w:b/>
                <w:bCs w:val="0"/>
              </w:rPr>
              <w:t>3</w:t>
            </w:r>
            <w:r w:rsidR="00C845F6">
              <w:rPr>
                <w:b/>
                <w:bCs w:val="0"/>
              </w:rPr>
              <w:t xml:space="preserve">: </w:t>
            </w:r>
            <w:r w:rsidR="00A73036">
              <w:rPr>
                <w:b/>
                <w:bCs w:val="0"/>
              </w:rPr>
              <w:t>Potential damage and maintenance burden</w:t>
            </w:r>
          </w:p>
          <w:p w14:paraId="538A38A6" w14:textId="61A6C5CF" w:rsidR="004509E8" w:rsidRPr="00A73036" w:rsidRDefault="00A73036" w:rsidP="00A73036">
            <w:pPr>
              <w:rPr>
                <w:b w:val="0"/>
                <w:bCs w:val="0"/>
              </w:rPr>
            </w:pPr>
            <w:r w:rsidRPr="00A73036">
              <w:rPr>
                <w:b w:val="0"/>
                <w:bCs w:val="0"/>
              </w:rPr>
              <w:t>Beliefs that the facility will be misused, vandalised or graffitied, creating ongoing repairs, rubbish and damage to existing park assets.</w:t>
            </w:r>
          </w:p>
        </w:tc>
        <w:tc>
          <w:tcPr>
            <w:tcW w:w="813" w:type="pct"/>
          </w:tcPr>
          <w:p w14:paraId="78AC0DF2" w14:textId="77977385" w:rsidR="004509E8" w:rsidRPr="0090463F"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33</w:t>
            </w:r>
            <w:r w:rsidR="004509E8" w:rsidRPr="0090463F">
              <w:rPr>
                <w:b w:val="0"/>
                <w:bCs/>
              </w:rPr>
              <w:t>%</w:t>
            </w:r>
          </w:p>
        </w:tc>
        <w:tc>
          <w:tcPr>
            <w:tcW w:w="732" w:type="pct"/>
          </w:tcPr>
          <w:p w14:paraId="7B9FEE5A" w14:textId="5E51C61A" w:rsidR="004509E8" w:rsidRPr="0090463F"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15</w:t>
            </w:r>
          </w:p>
        </w:tc>
      </w:tr>
      <w:tr w:rsidR="00A73036" w:rsidRPr="0014683A" w14:paraId="117C525B" w14:textId="77777777" w:rsidTr="004509E8">
        <w:tc>
          <w:tcPr>
            <w:cnfStyle w:val="001000000000" w:firstRow="0" w:lastRow="0" w:firstColumn="1" w:lastColumn="0" w:oddVBand="0" w:evenVBand="0" w:oddHBand="0" w:evenHBand="0" w:firstRowFirstColumn="0" w:firstRowLastColumn="0" w:lastRowFirstColumn="0" w:lastRowLastColumn="0"/>
            <w:tcW w:w="3455" w:type="pct"/>
          </w:tcPr>
          <w:p w14:paraId="3F9E11D4" w14:textId="0291FFA9" w:rsidR="00A73036" w:rsidRDefault="00A73036" w:rsidP="00A73036">
            <w:pPr>
              <w:pStyle w:val="Heading2"/>
            </w:pPr>
            <w:r w:rsidRPr="004509E8">
              <w:rPr>
                <w:b/>
                <w:bCs w:val="0"/>
              </w:rPr>
              <w:t xml:space="preserve">Theme </w:t>
            </w:r>
            <w:r>
              <w:rPr>
                <w:b/>
                <w:bCs w:val="0"/>
              </w:rPr>
              <w:t xml:space="preserve">4: </w:t>
            </w:r>
            <w:r w:rsidRPr="00A73036">
              <w:rPr>
                <w:rFonts w:asciiTheme="minorHAnsi" w:eastAsiaTheme="minorHAnsi" w:hAnsiTheme="minorHAnsi" w:cstheme="minorBidi"/>
                <w:bCs w:val="0"/>
                <w:szCs w:val="22"/>
              </w:rPr>
              <w:t xml:space="preserve"> </w:t>
            </w:r>
            <w:r>
              <w:rPr>
                <w:b/>
                <w:bCs w:val="0"/>
              </w:rPr>
              <w:t>Traffic and movement safety</w:t>
            </w:r>
          </w:p>
          <w:p w14:paraId="78F1538A" w14:textId="4CAEC90C" w:rsidR="00A73036" w:rsidRPr="00A73036" w:rsidRDefault="00A73036" w:rsidP="00A73036">
            <w:pPr>
              <w:pStyle w:val="Heading2"/>
            </w:pPr>
            <w:r w:rsidRPr="00A73036">
              <w:t>Concerns that increased visitation will worsen parking congestio</w:t>
            </w:r>
            <w:r>
              <w:t>n</w:t>
            </w:r>
            <w:r w:rsidRPr="00A73036">
              <w:t>, hooning, and safety issues for children and pedestrians using Loyola Road.</w:t>
            </w:r>
          </w:p>
        </w:tc>
        <w:tc>
          <w:tcPr>
            <w:tcW w:w="813" w:type="pct"/>
          </w:tcPr>
          <w:p w14:paraId="5D1EDCE7" w14:textId="2EE9DEE1" w:rsidR="00A73036" w:rsidRDefault="00A73036"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17%</w:t>
            </w:r>
          </w:p>
        </w:tc>
        <w:tc>
          <w:tcPr>
            <w:tcW w:w="732" w:type="pct"/>
          </w:tcPr>
          <w:p w14:paraId="040D68DB" w14:textId="5D181D0D" w:rsidR="00A73036" w:rsidRDefault="00A73036" w:rsidP="004509E8">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8</w:t>
            </w:r>
          </w:p>
        </w:tc>
      </w:tr>
      <w:tr w:rsidR="00A73036" w:rsidRPr="0014683A" w14:paraId="6BC13BAF" w14:textId="77777777" w:rsidTr="00450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64321686" w14:textId="59E3F2EA" w:rsidR="00A73036" w:rsidRDefault="00A73036" w:rsidP="00A73036">
            <w:pPr>
              <w:pStyle w:val="Heading2"/>
            </w:pPr>
            <w:r w:rsidRPr="004509E8">
              <w:rPr>
                <w:b/>
                <w:bCs w:val="0"/>
              </w:rPr>
              <w:t xml:space="preserve">Theme </w:t>
            </w:r>
            <w:r>
              <w:rPr>
                <w:b/>
                <w:bCs w:val="0"/>
              </w:rPr>
              <w:t xml:space="preserve">5: </w:t>
            </w:r>
            <w:r w:rsidRPr="00A73036">
              <w:rPr>
                <w:rFonts w:asciiTheme="minorHAnsi" w:eastAsiaTheme="minorHAnsi" w:hAnsiTheme="minorHAnsi" w:cstheme="minorBidi"/>
                <w:bCs w:val="0"/>
                <w:szCs w:val="22"/>
              </w:rPr>
              <w:t xml:space="preserve"> </w:t>
            </w:r>
            <w:r>
              <w:rPr>
                <w:b/>
                <w:bCs w:val="0"/>
              </w:rPr>
              <w:t>Not needed/wrong location</w:t>
            </w:r>
          </w:p>
          <w:p w14:paraId="3E098D3F" w14:textId="2F32139F" w:rsidR="00A73036" w:rsidRPr="00A73036" w:rsidRDefault="00AA52CC" w:rsidP="00A73036">
            <w:pPr>
              <w:pStyle w:val="Heading2"/>
            </w:pPr>
            <w:r>
              <w:t>Beliefs that</w:t>
            </w:r>
            <w:r w:rsidR="00A73036" w:rsidRPr="00A73036">
              <w:t xml:space="preserve"> the toilet is unnecessary for a small local park where residents can go home if required, is inconsistent with other parks in the area, or should be placed elsewhere (e.g. closer to shops or further from homes).</w:t>
            </w:r>
          </w:p>
        </w:tc>
        <w:tc>
          <w:tcPr>
            <w:tcW w:w="813" w:type="pct"/>
          </w:tcPr>
          <w:p w14:paraId="0F7C70B2" w14:textId="448B3A96" w:rsidR="00A73036"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28%</w:t>
            </w:r>
          </w:p>
        </w:tc>
        <w:tc>
          <w:tcPr>
            <w:tcW w:w="732" w:type="pct"/>
          </w:tcPr>
          <w:p w14:paraId="33FC2918" w14:textId="15D76492" w:rsidR="00A73036" w:rsidRDefault="00A73036" w:rsidP="004509E8">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13</w:t>
            </w:r>
          </w:p>
        </w:tc>
      </w:tr>
      <w:tr w:rsidR="004509E8" w:rsidRPr="0014683A" w14:paraId="3C6BAD41" w14:textId="77777777" w:rsidTr="004509E8">
        <w:tc>
          <w:tcPr>
            <w:cnfStyle w:val="001000000000" w:firstRow="0" w:lastRow="0" w:firstColumn="1" w:lastColumn="0" w:oddVBand="0" w:evenVBand="0" w:oddHBand="0" w:evenHBand="0" w:firstRowFirstColumn="0" w:firstRowLastColumn="0" w:lastRowFirstColumn="0" w:lastRowLastColumn="0"/>
            <w:tcW w:w="3455" w:type="pct"/>
          </w:tcPr>
          <w:p w14:paraId="5FE696AE" w14:textId="77777777" w:rsidR="004509E8" w:rsidRPr="00620846" w:rsidRDefault="004509E8" w:rsidP="004509E8">
            <w:pPr>
              <w:pStyle w:val="Heading2"/>
              <w:rPr>
                <w:b/>
              </w:rPr>
            </w:pPr>
            <w:bookmarkStart w:id="5" w:name="_Toc210136127"/>
            <w:r w:rsidRPr="00620846">
              <w:rPr>
                <w:b/>
              </w:rPr>
              <w:t>Total</w:t>
            </w:r>
            <w:bookmarkEnd w:id="5"/>
          </w:p>
        </w:tc>
        <w:tc>
          <w:tcPr>
            <w:tcW w:w="813" w:type="pct"/>
          </w:tcPr>
          <w:p w14:paraId="2C2F6DAD" w14:textId="033A0165" w:rsidR="004509E8" w:rsidRPr="00FF0BF9" w:rsidRDefault="004509E8" w:rsidP="004509E8">
            <w:pPr>
              <w:pStyle w:val="Heading2"/>
              <w:cnfStyle w:val="000000000000" w:firstRow="0" w:lastRow="0" w:firstColumn="0" w:lastColumn="0" w:oddVBand="0" w:evenVBand="0" w:oddHBand="0" w:evenHBand="0" w:firstRowFirstColumn="0" w:firstRowLastColumn="0" w:lastRowFirstColumn="0" w:lastRowLastColumn="0"/>
            </w:pPr>
          </w:p>
        </w:tc>
        <w:tc>
          <w:tcPr>
            <w:tcW w:w="732" w:type="pct"/>
          </w:tcPr>
          <w:p w14:paraId="328F3EDF" w14:textId="5DB20544" w:rsidR="004509E8" w:rsidRPr="00FF0BF9" w:rsidRDefault="00A73036" w:rsidP="004509E8">
            <w:pPr>
              <w:pStyle w:val="Heading2"/>
              <w:cnfStyle w:val="000000000000" w:firstRow="0" w:lastRow="0" w:firstColumn="0" w:lastColumn="0" w:oddVBand="0" w:evenVBand="0" w:oddHBand="0" w:evenHBand="0" w:firstRowFirstColumn="0" w:firstRowLastColumn="0" w:lastRowFirstColumn="0" w:lastRowLastColumn="0"/>
            </w:pPr>
            <w:r>
              <w:t>77</w:t>
            </w:r>
          </w:p>
        </w:tc>
      </w:tr>
    </w:tbl>
    <w:p w14:paraId="486D1464" w14:textId="0048797F" w:rsidR="00002B5C" w:rsidRPr="00002B5C" w:rsidRDefault="00002B5C" w:rsidP="00002B5C">
      <w:pPr>
        <w:framePr w:hSpace="180" w:wrap="around" w:vAnchor="text" w:hAnchor="margin" w:y="98"/>
        <w:spacing w:after="200"/>
        <w:jc w:val="center"/>
      </w:pPr>
      <w:r w:rsidRPr="00002B5C">
        <w:t xml:space="preserve"> </w:t>
      </w:r>
    </w:p>
    <w:p w14:paraId="1482E2E7" w14:textId="7C47870A" w:rsidR="00C845F6" w:rsidRDefault="00C845F6">
      <w:pPr>
        <w:spacing w:after="160" w:line="259" w:lineRule="auto"/>
        <w:rPr>
          <w:rFonts w:asciiTheme="majorHAnsi" w:hAnsiTheme="majorHAnsi" w:cstheme="majorHAnsi"/>
          <w:b/>
          <w:bCs/>
          <w:color w:val="7DB08C" w:themeColor="text2"/>
          <w:sz w:val="48"/>
          <w:szCs w:val="48"/>
        </w:rPr>
      </w:pPr>
    </w:p>
    <w:p w14:paraId="1923BEA9" w14:textId="1F477C93" w:rsidR="00E96C9A" w:rsidRDefault="00E96C9A" w:rsidP="00E96C9A">
      <w:pPr>
        <w:pStyle w:val="Heading1"/>
      </w:pPr>
      <w:r>
        <w:t>Next</w:t>
      </w:r>
      <w:r w:rsidR="0002372F">
        <w:t xml:space="preserve"> s</w:t>
      </w:r>
      <w:r>
        <w:t>teps</w:t>
      </w:r>
    </w:p>
    <w:p w14:paraId="45EB9273" w14:textId="74788830" w:rsidR="00CE5571" w:rsidRDefault="00453363" w:rsidP="00C259C2">
      <w:r>
        <w:t xml:space="preserve">Feedback will </w:t>
      </w:r>
      <w:r w:rsidR="00C845F6">
        <w:t xml:space="preserve">be combined with other data and </w:t>
      </w:r>
      <w:r w:rsidR="00511EFD">
        <w:t>inputs</w:t>
      </w:r>
      <w:r w:rsidR="00B61A2D">
        <w:t>.</w:t>
      </w:r>
      <w:r w:rsidR="00C845F6">
        <w:t xml:space="preserve"> </w:t>
      </w:r>
      <w:r w:rsidR="00B61A2D">
        <w:t>A</w:t>
      </w:r>
      <w:r w:rsidR="00C845F6">
        <w:t xml:space="preserve">n Officer recommendation will be provided to </w:t>
      </w:r>
      <w:r w:rsidR="00B61A2D">
        <w:t xml:space="preserve">Council’s </w:t>
      </w:r>
      <w:r w:rsidR="00C845F6">
        <w:t>Executive</w:t>
      </w:r>
      <w:r w:rsidR="00B61A2D">
        <w:t xml:space="preserve"> Leadership Team,</w:t>
      </w:r>
      <w:r w:rsidR="00C845F6">
        <w:t xml:space="preserve"> and Councillors</w:t>
      </w:r>
      <w:r w:rsidR="00B61A2D">
        <w:t>,</w:t>
      </w:r>
      <w:r w:rsidR="00C845F6">
        <w:t xml:space="preserve"> on </w:t>
      </w:r>
      <w:r w:rsidR="00B61A2D">
        <w:t>the delivery of this public toilet, and to seek funding in a future financial year. The community will be notified of the outcome in Early 2026.</w:t>
      </w:r>
      <w:r w:rsidR="00C845F6">
        <w:t xml:space="preserve"> </w:t>
      </w:r>
    </w:p>
    <w:p w14:paraId="0727C764" w14:textId="795E2A41" w:rsidR="00C259C2" w:rsidRPr="005E1CA6" w:rsidRDefault="00B34DD9" w:rsidP="00C259C2">
      <w:r>
        <w:rPr>
          <w:b/>
          <w:bCs/>
          <w:noProof/>
        </w:rPr>
        <w:drawing>
          <wp:inline distT="0" distB="0" distL="0" distR="0" wp14:anchorId="22E8A73C" wp14:editId="60521BED">
            <wp:extent cx="6645910" cy="1223065"/>
            <wp:effectExtent l="19050" t="0" r="21590" b="0"/>
            <wp:docPr id="15472026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CE82422" w14:textId="0C3EC81A" w:rsidR="00525393" w:rsidRPr="00C259C2" w:rsidRDefault="00525393" w:rsidP="00C259C2">
      <w:pPr>
        <w:rPr>
          <w:b/>
          <w:bCs/>
        </w:rPr>
      </w:pPr>
    </w:p>
    <w:p w14:paraId="697BD6AB" w14:textId="77777777" w:rsidR="00394A92" w:rsidRDefault="00394A92" w:rsidP="00E96C9A">
      <w:pPr>
        <w:rPr>
          <w:b/>
          <w:bCs/>
        </w:rPr>
      </w:pPr>
    </w:p>
    <w:bookmarkEnd w:id="0"/>
    <w:p w14:paraId="7EF32E00" w14:textId="77777777" w:rsidR="00C259C2" w:rsidRDefault="00C259C2" w:rsidP="00C259C2"/>
    <w:p w14:paraId="144F849E" w14:textId="77777777" w:rsidR="00C14B1C" w:rsidRDefault="00C14B1C">
      <w:pPr>
        <w:spacing w:after="160" w:line="259" w:lineRule="auto"/>
        <w:rPr>
          <w:rFonts w:asciiTheme="majorHAnsi" w:hAnsiTheme="majorHAnsi" w:cstheme="majorHAnsi"/>
          <w:b/>
          <w:bCs/>
          <w:color w:val="7DB08C" w:themeColor="text2"/>
          <w:sz w:val="48"/>
          <w:szCs w:val="48"/>
        </w:rPr>
      </w:pPr>
      <w:r>
        <w:br w:type="page"/>
      </w:r>
    </w:p>
    <w:p w14:paraId="36376303" w14:textId="5A0887D3" w:rsidR="00157340" w:rsidRPr="00742BAC" w:rsidRDefault="00157340" w:rsidP="00157340">
      <w:pPr>
        <w:pStyle w:val="Heading1"/>
      </w:pPr>
      <w:r>
        <w:lastRenderedPageBreak/>
        <w:t xml:space="preserve">Appendix 1: </w:t>
      </w:r>
      <w:r w:rsidRPr="001A1E71">
        <w:t xml:space="preserve">Who </w:t>
      </w:r>
      <w:r w:rsidR="0002372F">
        <w:t xml:space="preserve">did </w:t>
      </w:r>
      <w:r w:rsidRPr="001A1E71">
        <w:t>we hear from</w:t>
      </w:r>
      <w:r w:rsidR="0002372F">
        <w:t>?</w:t>
      </w:r>
    </w:p>
    <w:p w14:paraId="05DE3399" w14:textId="2416EFF5" w:rsidR="00157340" w:rsidRDefault="00157340" w:rsidP="00157340">
      <w:r w:rsidRPr="00E57364">
        <w:t>The below highlights who we heard from during our engagement via The Loop survey.</w:t>
      </w:r>
      <w:r>
        <w:t xml:space="preserve"> </w:t>
      </w:r>
    </w:p>
    <w:tbl>
      <w:tblPr>
        <w:tblStyle w:val="GridTable4-Accent2"/>
        <w:tblW w:w="1963" w:type="pct"/>
        <w:tblLook w:val="04A0" w:firstRow="1" w:lastRow="0" w:firstColumn="1" w:lastColumn="0" w:noHBand="0" w:noVBand="1"/>
      </w:tblPr>
      <w:tblGrid>
        <w:gridCol w:w="1556"/>
        <w:gridCol w:w="1415"/>
        <w:gridCol w:w="1134"/>
      </w:tblGrid>
      <w:tr w:rsidR="00157340" w:rsidRPr="00F71531" w14:paraId="55431C8B" w14:textId="77777777" w:rsidTr="00E605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noWrap/>
            <w:vAlign w:val="center"/>
            <w:hideMark/>
          </w:tcPr>
          <w:p w14:paraId="6EC4330B" w14:textId="29AC7685" w:rsidR="00157340" w:rsidRPr="001D00AD" w:rsidRDefault="001D00AD" w:rsidP="00291DA6">
            <w:pPr>
              <w:spacing w:after="160" w:line="259" w:lineRule="auto"/>
              <w:rPr>
                <w:szCs w:val="20"/>
              </w:rPr>
            </w:pPr>
            <w:r w:rsidRPr="001D00AD">
              <w:t>Age Group</w:t>
            </w:r>
          </w:p>
        </w:tc>
        <w:tc>
          <w:tcPr>
            <w:tcW w:w="1724" w:type="pct"/>
            <w:noWrap/>
            <w:vAlign w:val="center"/>
            <w:hideMark/>
          </w:tcPr>
          <w:p w14:paraId="77E71FB5" w14:textId="5C88B665" w:rsidR="00157340" w:rsidRPr="00291DA6" w:rsidRDefault="007D21B6" w:rsidP="00291DA6">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Pr>
                <w:szCs w:val="20"/>
              </w:rPr>
              <w:t>%</w:t>
            </w:r>
          </w:p>
        </w:tc>
        <w:tc>
          <w:tcPr>
            <w:tcW w:w="1381" w:type="pct"/>
            <w:noWrap/>
            <w:vAlign w:val="center"/>
            <w:hideMark/>
          </w:tcPr>
          <w:p w14:paraId="78B8668D" w14:textId="77777777" w:rsidR="00157340" w:rsidRPr="00291DA6" w:rsidRDefault="00157340" w:rsidP="00291DA6">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sidRPr="00291DA6">
              <w:rPr>
                <w:szCs w:val="20"/>
              </w:rPr>
              <w:t>Count</w:t>
            </w:r>
          </w:p>
        </w:tc>
      </w:tr>
      <w:tr w:rsidR="00AD3FE0" w:rsidRPr="00F71531" w14:paraId="1CC217A6" w14:textId="77777777" w:rsidTr="00E605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58D8C55F" w14:textId="022A0A2E" w:rsidR="00AD3FE0" w:rsidRPr="00291DA6" w:rsidRDefault="00F67D12">
            <w:pPr>
              <w:pStyle w:val="Heading2"/>
              <w:rPr>
                <w:rFonts w:asciiTheme="minorHAnsi" w:hAnsiTheme="minorHAnsi" w:cstheme="minorHAnsi"/>
                <w:color w:val="111827"/>
                <w:szCs w:val="20"/>
              </w:rPr>
            </w:pPr>
            <w:r>
              <w:rPr>
                <w:rFonts w:asciiTheme="minorHAnsi" w:hAnsiTheme="minorHAnsi" w:cstheme="minorHAnsi"/>
                <w:color w:val="111827"/>
                <w:szCs w:val="20"/>
              </w:rPr>
              <w:t>Under 12</w:t>
            </w:r>
          </w:p>
        </w:tc>
        <w:tc>
          <w:tcPr>
            <w:tcW w:w="1724" w:type="pct"/>
            <w:vAlign w:val="center"/>
          </w:tcPr>
          <w:p w14:paraId="0F18C361" w14:textId="7821A635" w:rsidR="00AD3FE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r>
              <w:rPr>
                <w:rFonts w:asciiTheme="minorHAnsi" w:hAnsiTheme="minorHAnsi" w:cstheme="minorHAnsi"/>
                <w:b w:val="0"/>
                <w:bCs/>
                <w:color w:val="111827"/>
                <w:szCs w:val="20"/>
              </w:rPr>
              <w:t>2.94</w:t>
            </w:r>
            <w:r w:rsidR="00B41750">
              <w:rPr>
                <w:rFonts w:asciiTheme="minorHAnsi" w:hAnsiTheme="minorHAnsi" w:cstheme="minorHAnsi"/>
                <w:b w:val="0"/>
                <w:bCs/>
                <w:color w:val="111827"/>
                <w:szCs w:val="20"/>
              </w:rPr>
              <w:t>%</w:t>
            </w:r>
          </w:p>
        </w:tc>
        <w:tc>
          <w:tcPr>
            <w:tcW w:w="1381" w:type="pct"/>
            <w:vAlign w:val="center"/>
          </w:tcPr>
          <w:p w14:paraId="440C0900" w14:textId="6A09E409" w:rsidR="00AD3FE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3</w:t>
            </w:r>
          </w:p>
        </w:tc>
      </w:tr>
      <w:tr w:rsidR="00AD3FE0" w:rsidRPr="00F71531" w14:paraId="4D179F86" w14:textId="77777777" w:rsidTr="00E6052F">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3788FABC" w14:textId="248BE527" w:rsidR="00AD3FE0" w:rsidRPr="00291DA6" w:rsidRDefault="00F67D12">
            <w:pPr>
              <w:pStyle w:val="Heading2"/>
              <w:rPr>
                <w:rFonts w:asciiTheme="minorHAnsi" w:hAnsiTheme="minorHAnsi" w:cstheme="minorHAnsi"/>
                <w:color w:val="111827"/>
                <w:szCs w:val="20"/>
              </w:rPr>
            </w:pPr>
            <w:r>
              <w:rPr>
                <w:rFonts w:asciiTheme="minorHAnsi" w:hAnsiTheme="minorHAnsi" w:cstheme="minorHAnsi"/>
                <w:color w:val="111827"/>
                <w:szCs w:val="20"/>
              </w:rPr>
              <w:t>12-17</w:t>
            </w:r>
          </w:p>
        </w:tc>
        <w:tc>
          <w:tcPr>
            <w:tcW w:w="1724" w:type="pct"/>
            <w:vAlign w:val="center"/>
          </w:tcPr>
          <w:p w14:paraId="1D07D12C" w14:textId="4E39EAAF" w:rsidR="00AD3FE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r>
              <w:rPr>
                <w:rFonts w:asciiTheme="minorHAnsi" w:hAnsiTheme="minorHAnsi" w:cstheme="minorHAnsi"/>
                <w:b w:val="0"/>
                <w:bCs/>
                <w:color w:val="111827"/>
                <w:szCs w:val="20"/>
              </w:rPr>
              <w:t>0.98</w:t>
            </w:r>
            <w:r w:rsidR="00B41750">
              <w:rPr>
                <w:rFonts w:asciiTheme="minorHAnsi" w:hAnsiTheme="minorHAnsi" w:cstheme="minorHAnsi"/>
                <w:b w:val="0"/>
                <w:bCs/>
                <w:color w:val="111827"/>
                <w:szCs w:val="20"/>
              </w:rPr>
              <w:t>%</w:t>
            </w:r>
          </w:p>
        </w:tc>
        <w:tc>
          <w:tcPr>
            <w:tcW w:w="1381" w:type="pct"/>
            <w:vAlign w:val="center"/>
          </w:tcPr>
          <w:p w14:paraId="4FF0346A" w14:textId="3B0AF37C" w:rsidR="00AD3FE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1</w:t>
            </w:r>
          </w:p>
        </w:tc>
      </w:tr>
      <w:tr w:rsidR="00F67D12" w:rsidRPr="00F71531" w14:paraId="32560822" w14:textId="77777777" w:rsidTr="00E605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030E7AA0" w14:textId="3AA4B9C7" w:rsidR="00F67D12" w:rsidRPr="00291DA6" w:rsidRDefault="00F67D12">
            <w:pPr>
              <w:pStyle w:val="Heading2"/>
              <w:rPr>
                <w:rFonts w:asciiTheme="minorHAnsi" w:hAnsiTheme="minorHAnsi" w:cstheme="minorHAnsi"/>
                <w:color w:val="111827"/>
                <w:szCs w:val="20"/>
              </w:rPr>
            </w:pPr>
            <w:r>
              <w:rPr>
                <w:rFonts w:asciiTheme="minorHAnsi" w:hAnsiTheme="minorHAnsi" w:cstheme="minorHAnsi"/>
                <w:color w:val="111827"/>
                <w:szCs w:val="20"/>
              </w:rPr>
              <w:t>18-24</w:t>
            </w:r>
          </w:p>
        </w:tc>
        <w:tc>
          <w:tcPr>
            <w:tcW w:w="1724" w:type="pct"/>
            <w:vAlign w:val="center"/>
          </w:tcPr>
          <w:p w14:paraId="5D82FB41" w14:textId="75E8A0D8" w:rsidR="00F67D12"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r>
              <w:rPr>
                <w:rFonts w:asciiTheme="minorHAnsi" w:hAnsiTheme="minorHAnsi" w:cstheme="minorHAnsi"/>
                <w:b w:val="0"/>
                <w:bCs/>
                <w:color w:val="111827"/>
                <w:szCs w:val="20"/>
              </w:rPr>
              <w:t>3.92</w:t>
            </w:r>
            <w:r w:rsidR="00B41750">
              <w:rPr>
                <w:rFonts w:asciiTheme="minorHAnsi" w:hAnsiTheme="minorHAnsi" w:cstheme="minorHAnsi"/>
                <w:b w:val="0"/>
                <w:bCs/>
                <w:color w:val="111827"/>
                <w:szCs w:val="20"/>
              </w:rPr>
              <w:t>%</w:t>
            </w:r>
          </w:p>
        </w:tc>
        <w:tc>
          <w:tcPr>
            <w:tcW w:w="1381" w:type="pct"/>
            <w:vAlign w:val="center"/>
          </w:tcPr>
          <w:p w14:paraId="04EDD020" w14:textId="216B1C73" w:rsidR="00F67D12"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4</w:t>
            </w:r>
          </w:p>
        </w:tc>
      </w:tr>
      <w:tr w:rsidR="00157340" w:rsidRPr="00F71531" w14:paraId="394113E4" w14:textId="77777777" w:rsidTr="00E57364">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4B8A87F2" w14:textId="77777777" w:rsidR="00157340" w:rsidRPr="00291DA6" w:rsidRDefault="00157340">
            <w:pPr>
              <w:pStyle w:val="Heading2"/>
              <w:rPr>
                <w:rFonts w:asciiTheme="minorHAnsi" w:hAnsiTheme="minorHAnsi" w:cstheme="minorHAnsi"/>
                <w:bCs w:val="0"/>
                <w:szCs w:val="20"/>
              </w:rPr>
            </w:pPr>
            <w:bookmarkStart w:id="6" w:name="_Toc198709687"/>
            <w:r w:rsidRPr="00291DA6">
              <w:rPr>
                <w:rFonts w:asciiTheme="minorHAnsi" w:hAnsiTheme="minorHAnsi" w:cstheme="minorHAnsi"/>
                <w:color w:val="111827"/>
                <w:szCs w:val="20"/>
              </w:rPr>
              <w:t>25-34</w:t>
            </w:r>
            <w:bookmarkEnd w:id="6"/>
          </w:p>
        </w:tc>
        <w:tc>
          <w:tcPr>
            <w:tcW w:w="1724" w:type="pct"/>
            <w:vAlign w:val="center"/>
            <w:hideMark/>
          </w:tcPr>
          <w:p w14:paraId="1C8E25AF" w14:textId="701E1C47"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7" w:name="_Toc198709688"/>
            <w:r>
              <w:rPr>
                <w:rFonts w:asciiTheme="minorHAnsi" w:hAnsiTheme="minorHAnsi" w:cstheme="minorHAnsi"/>
                <w:b w:val="0"/>
                <w:bCs/>
                <w:color w:val="111827"/>
                <w:szCs w:val="20"/>
              </w:rPr>
              <w:t>11.76</w:t>
            </w:r>
            <w:r w:rsidR="00B41750">
              <w:rPr>
                <w:rFonts w:asciiTheme="minorHAnsi" w:hAnsiTheme="minorHAnsi" w:cstheme="minorHAnsi"/>
                <w:b w:val="0"/>
                <w:bCs/>
                <w:color w:val="111827"/>
                <w:szCs w:val="20"/>
              </w:rPr>
              <w:t>%</w:t>
            </w:r>
            <w:bookmarkEnd w:id="7"/>
          </w:p>
        </w:tc>
        <w:tc>
          <w:tcPr>
            <w:tcW w:w="1381" w:type="pct"/>
            <w:vAlign w:val="center"/>
          </w:tcPr>
          <w:p w14:paraId="14486B17" w14:textId="1D74446C"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12</w:t>
            </w:r>
          </w:p>
        </w:tc>
      </w:tr>
      <w:tr w:rsidR="00157340" w:rsidRPr="00F71531" w14:paraId="38C40CC3" w14:textId="77777777" w:rsidTr="00E5736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10A4F70F" w14:textId="77777777" w:rsidR="00157340" w:rsidRPr="00291DA6" w:rsidRDefault="00157340">
            <w:pPr>
              <w:pStyle w:val="Heading2"/>
              <w:rPr>
                <w:rFonts w:asciiTheme="minorHAnsi" w:hAnsiTheme="minorHAnsi" w:cstheme="minorHAnsi"/>
                <w:bCs w:val="0"/>
                <w:szCs w:val="20"/>
              </w:rPr>
            </w:pPr>
            <w:bookmarkStart w:id="8" w:name="_Toc198709690"/>
            <w:r w:rsidRPr="00291DA6">
              <w:rPr>
                <w:rFonts w:asciiTheme="minorHAnsi" w:hAnsiTheme="minorHAnsi" w:cstheme="minorHAnsi"/>
                <w:color w:val="111827"/>
                <w:szCs w:val="20"/>
              </w:rPr>
              <w:t>35-44</w:t>
            </w:r>
            <w:bookmarkEnd w:id="8"/>
          </w:p>
        </w:tc>
        <w:tc>
          <w:tcPr>
            <w:tcW w:w="1724" w:type="pct"/>
            <w:vAlign w:val="center"/>
            <w:hideMark/>
          </w:tcPr>
          <w:p w14:paraId="23A6BD23" w14:textId="2765347A" w:rsidR="0015734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9" w:name="_Toc198709691"/>
            <w:r>
              <w:rPr>
                <w:rFonts w:asciiTheme="minorHAnsi" w:hAnsiTheme="minorHAnsi" w:cstheme="minorHAnsi"/>
                <w:b w:val="0"/>
                <w:bCs/>
                <w:color w:val="111827"/>
                <w:szCs w:val="20"/>
              </w:rPr>
              <w:t>28.43</w:t>
            </w:r>
            <w:r w:rsidR="00157340" w:rsidRPr="00291DA6">
              <w:rPr>
                <w:rFonts w:asciiTheme="minorHAnsi" w:hAnsiTheme="minorHAnsi" w:cstheme="minorHAnsi"/>
                <w:b w:val="0"/>
                <w:bCs/>
                <w:color w:val="111827"/>
                <w:szCs w:val="20"/>
              </w:rPr>
              <w:t>%</w:t>
            </w:r>
            <w:bookmarkEnd w:id="9"/>
          </w:p>
        </w:tc>
        <w:tc>
          <w:tcPr>
            <w:tcW w:w="1381" w:type="pct"/>
            <w:vAlign w:val="center"/>
          </w:tcPr>
          <w:p w14:paraId="4EB2B484" w14:textId="7395346C" w:rsidR="0015734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29</w:t>
            </w:r>
          </w:p>
        </w:tc>
      </w:tr>
      <w:tr w:rsidR="00157340" w:rsidRPr="00F71531" w14:paraId="65FFF3D1" w14:textId="77777777" w:rsidTr="00E57364">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542A6264" w14:textId="77777777" w:rsidR="00157340" w:rsidRPr="00291DA6" w:rsidRDefault="00157340">
            <w:pPr>
              <w:pStyle w:val="Heading2"/>
              <w:rPr>
                <w:rFonts w:asciiTheme="minorHAnsi" w:hAnsiTheme="minorHAnsi" w:cstheme="minorHAnsi"/>
                <w:bCs w:val="0"/>
                <w:szCs w:val="20"/>
              </w:rPr>
            </w:pPr>
            <w:bookmarkStart w:id="10" w:name="_Toc198709693"/>
            <w:r w:rsidRPr="00291DA6">
              <w:rPr>
                <w:rFonts w:asciiTheme="minorHAnsi" w:hAnsiTheme="minorHAnsi" w:cstheme="minorHAnsi"/>
                <w:color w:val="111827"/>
                <w:szCs w:val="20"/>
              </w:rPr>
              <w:t>45-54</w:t>
            </w:r>
            <w:bookmarkEnd w:id="10"/>
          </w:p>
        </w:tc>
        <w:tc>
          <w:tcPr>
            <w:tcW w:w="1724" w:type="pct"/>
            <w:vAlign w:val="center"/>
            <w:hideMark/>
          </w:tcPr>
          <w:p w14:paraId="790D7017" w14:textId="08B9E8DF"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11" w:name="_Toc198709694"/>
            <w:r>
              <w:rPr>
                <w:rFonts w:asciiTheme="minorHAnsi" w:hAnsiTheme="minorHAnsi" w:cstheme="minorHAnsi"/>
                <w:b w:val="0"/>
                <w:bCs/>
                <w:color w:val="111827"/>
                <w:szCs w:val="20"/>
              </w:rPr>
              <w:t>21.57</w:t>
            </w:r>
            <w:r w:rsidR="00157340" w:rsidRPr="00291DA6">
              <w:rPr>
                <w:rFonts w:asciiTheme="minorHAnsi" w:hAnsiTheme="minorHAnsi" w:cstheme="minorHAnsi"/>
                <w:b w:val="0"/>
                <w:bCs/>
                <w:color w:val="111827"/>
                <w:szCs w:val="20"/>
              </w:rPr>
              <w:t>%</w:t>
            </w:r>
            <w:bookmarkEnd w:id="11"/>
          </w:p>
        </w:tc>
        <w:tc>
          <w:tcPr>
            <w:tcW w:w="1381" w:type="pct"/>
            <w:vAlign w:val="center"/>
          </w:tcPr>
          <w:p w14:paraId="1392136D" w14:textId="790E318A"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22</w:t>
            </w:r>
          </w:p>
        </w:tc>
      </w:tr>
      <w:tr w:rsidR="00157340" w:rsidRPr="00F71531" w14:paraId="7F2903A8" w14:textId="77777777" w:rsidTr="00E5736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2739941C" w14:textId="77777777" w:rsidR="00157340" w:rsidRPr="00291DA6" w:rsidRDefault="00157340">
            <w:pPr>
              <w:pStyle w:val="Heading2"/>
              <w:rPr>
                <w:rFonts w:asciiTheme="minorHAnsi" w:hAnsiTheme="minorHAnsi" w:cstheme="minorHAnsi"/>
                <w:bCs w:val="0"/>
                <w:szCs w:val="20"/>
              </w:rPr>
            </w:pPr>
            <w:bookmarkStart w:id="12" w:name="_Toc198709696"/>
            <w:r w:rsidRPr="00291DA6">
              <w:rPr>
                <w:rFonts w:asciiTheme="minorHAnsi" w:hAnsiTheme="minorHAnsi" w:cstheme="minorHAnsi"/>
                <w:color w:val="111827"/>
                <w:szCs w:val="20"/>
              </w:rPr>
              <w:t>55-64</w:t>
            </w:r>
            <w:bookmarkEnd w:id="12"/>
          </w:p>
        </w:tc>
        <w:tc>
          <w:tcPr>
            <w:tcW w:w="1724" w:type="pct"/>
            <w:vAlign w:val="center"/>
            <w:hideMark/>
          </w:tcPr>
          <w:p w14:paraId="66F3C153" w14:textId="17537B95" w:rsidR="0015734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13" w:name="_Toc198709697"/>
            <w:r>
              <w:rPr>
                <w:rFonts w:asciiTheme="minorHAnsi" w:hAnsiTheme="minorHAnsi" w:cstheme="minorHAnsi"/>
                <w:b w:val="0"/>
                <w:bCs/>
                <w:color w:val="111827"/>
                <w:szCs w:val="20"/>
              </w:rPr>
              <w:t>16.67</w:t>
            </w:r>
            <w:r w:rsidR="00157340" w:rsidRPr="00291DA6">
              <w:rPr>
                <w:rFonts w:asciiTheme="minorHAnsi" w:hAnsiTheme="minorHAnsi" w:cstheme="minorHAnsi"/>
                <w:b w:val="0"/>
                <w:bCs/>
                <w:color w:val="111827"/>
                <w:szCs w:val="20"/>
              </w:rPr>
              <w:t>%</w:t>
            </w:r>
            <w:bookmarkEnd w:id="13"/>
          </w:p>
        </w:tc>
        <w:tc>
          <w:tcPr>
            <w:tcW w:w="1381" w:type="pct"/>
            <w:vAlign w:val="center"/>
          </w:tcPr>
          <w:p w14:paraId="304C6E1C" w14:textId="0C3BFB67" w:rsidR="0015734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17</w:t>
            </w:r>
          </w:p>
        </w:tc>
      </w:tr>
      <w:tr w:rsidR="00157340" w:rsidRPr="00F71531" w14:paraId="0C50AA6B" w14:textId="77777777" w:rsidTr="00E57364">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637E3BEA" w14:textId="0BD40899" w:rsidR="00157340" w:rsidRPr="00291DA6" w:rsidRDefault="00157340">
            <w:pPr>
              <w:pStyle w:val="Heading2"/>
              <w:rPr>
                <w:rFonts w:asciiTheme="minorHAnsi" w:hAnsiTheme="minorHAnsi" w:cstheme="minorHAnsi"/>
                <w:bCs w:val="0"/>
                <w:szCs w:val="20"/>
              </w:rPr>
            </w:pPr>
            <w:bookmarkStart w:id="14" w:name="_Toc198709699"/>
            <w:r w:rsidRPr="00291DA6">
              <w:rPr>
                <w:rFonts w:asciiTheme="minorHAnsi" w:hAnsiTheme="minorHAnsi" w:cstheme="minorHAnsi"/>
                <w:color w:val="111827"/>
                <w:szCs w:val="20"/>
              </w:rPr>
              <w:t>65</w:t>
            </w:r>
            <w:bookmarkEnd w:id="14"/>
            <w:r w:rsidR="00030E6B" w:rsidRPr="00291DA6">
              <w:rPr>
                <w:rFonts w:asciiTheme="minorHAnsi" w:hAnsiTheme="minorHAnsi" w:cstheme="minorHAnsi"/>
                <w:color w:val="111827"/>
                <w:szCs w:val="20"/>
              </w:rPr>
              <w:t>+</w:t>
            </w:r>
          </w:p>
        </w:tc>
        <w:tc>
          <w:tcPr>
            <w:tcW w:w="1724" w:type="pct"/>
            <w:vAlign w:val="center"/>
            <w:hideMark/>
          </w:tcPr>
          <w:p w14:paraId="7CCD71D2" w14:textId="7F89B1D2"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15" w:name="_Toc198709700"/>
            <w:r>
              <w:rPr>
                <w:rFonts w:asciiTheme="minorHAnsi" w:hAnsiTheme="minorHAnsi" w:cstheme="minorHAnsi"/>
                <w:b w:val="0"/>
                <w:bCs/>
                <w:color w:val="111827"/>
                <w:szCs w:val="20"/>
              </w:rPr>
              <w:t>13.73</w:t>
            </w:r>
            <w:r w:rsidR="00157340" w:rsidRPr="00291DA6">
              <w:rPr>
                <w:rFonts w:asciiTheme="minorHAnsi" w:hAnsiTheme="minorHAnsi" w:cstheme="minorHAnsi"/>
                <w:b w:val="0"/>
                <w:bCs/>
                <w:color w:val="111827"/>
                <w:szCs w:val="20"/>
              </w:rPr>
              <w:t>%</w:t>
            </w:r>
            <w:bookmarkEnd w:id="15"/>
          </w:p>
        </w:tc>
        <w:tc>
          <w:tcPr>
            <w:tcW w:w="1381" w:type="pct"/>
            <w:vAlign w:val="center"/>
          </w:tcPr>
          <w:p w14:paraId="7094821E" w14:textId="4ABDA5A5" w:rsidR="00157340" w:rsidRPr="00291DA6" w:rsidRDefault="00E57364">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r>
              <w:rPr>
                <w:rFonts w:asciiTheme="minorHAnsi" w:hAnsiTheme="minorHAnsi" w:cstheme="minorHAnsi"/>
                <w:b w:val="0"/>
                <w:bCs/>
                <w:szCs w:val="20"/>
              </w:rPr>
              <w:t>14</w:t>
            </w:r>
          </w:p>
        </w:tc>
      </w:tr>
      <w:tr w:rsidR="00157340" w:rsidRPr="00F71531" w14:paraId="391C4ECE" w14:textId="77777777" w:rsidTr="00E5736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0DA6858B" w14:textId="77777777" w:rsidR="00157340" w:rsidRPr="00291DA6" w:rsidRDefault="00157340">
            <w:pPr>
              <w:pStyle w:val="Heading2"/>
              <w:rPr>
                <w:rFonts w:asciiTheme="minorHAnsi" w:hAnsiTheme="minorHAnsi" w:cstheme="minorHAnsi"/>
                <w:b/>
                <w:bCs w:val="0"/>
                <w:szCs w:val="20"/>
              </w:rPr>
            </w:pPr>
            <w:bookmarkStart w:id="16" w:name="_Toc198709702"/>
            <w:r w:rsidRPr="00291DA6">
              <w:rPr>
                <w:rFonts w:asciiTheme="minorHAnsi" w:hAnsiTheme="minorHAnsi" w:cstheme="minorHAnsi"/>
                <w:b/>
                <w:bCs w:val="0"/>
                <w:color w:val="111827"/>
                <w:szCs w:val="20"/>
              </w:rPr>
              <w:t>Total</w:t>
            </w:r>
            <w:bookmarkEnd w:id="16"/>
          </w:p>
        </w:tc>
        <w:tc>
          <w:tcPr>
            <w:tcW w:w="1724" w:type="pct"/>
            <w:vAlign w:val="center"/>
            <w:hideMark/>
          </w:tcPr>
          <w:p w14:paraId="485DE197" w14:textId="710DF092" w:rsidR="00157340" w:rsidRPr="00291DA6" w:rsidRDefault="00157340">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bookmarkStart w:id="17" w:name="_Toc198709703"/>
            <w:r w:rsidRPr="00291DA6">
              <w:rPr>
                <w:rFonts w:asciiTheme="minorHAnsi" w:hAnsiTheme="minorHAnsi" w:cstheme="minorHAnsi"/>
                <w:color w:val="111827"/>
                <w:szCs w:val="20"/>
              </w:rPr>
              <w:t>100%</w:t>
            </w:r>
            <w:bookmarkEnd w:id="17"/>
          </w:p>
        </w:tc>
        <w:tc>
          <w:tcPr>
            <w:tcW w:w="1381" w:type="pct"/>
            <w:vAlign w:val="center"/>
          </w:tcPr>
          <w:p w14:paraId="54A42B41" w14:textId="4F3B2DB2" w:rsidR="00157340" w:rsidRPr="00291DA6" w:rsidRDefault="00E57364">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Pr>
                <w:rFonts w:asciiTheme="minorHAnsi" w:hAnsiTheme="minorHAnsi" w:cstheme="minorHAnsi"/>
                <w:szCs w:val="20"/>
              </w:rPr>
              <w:t>102</w:t>
            </w:r>
          </w:p>
        </w:tc>
      </w:tr>
    </w:tbl>
    <w:tbl>
      <w:tblPr>
        <w:tblStyle w:val="GridTable4-Accent2"/>
        <w:tblpPr w:leftFromText="180" w:rightFromText="180" w:vertAnchor="text" w:horzAnchor="page" w:tblpX="5242" w:tblpY="-2888"/>
        <w:tblW w:w="2197" w:type="pct"/>
        <w:tblLook w:val="04A0" w:firstRow="1" w:lastRow="0" w:firstColumn="1" w:lastColumn="0" w:noHBand="0" w:noVBand="1"/>
      </w:tblPr>
      <w:tblGrid>
        <w:gridCol w:w="1835"/>
        <w:gridCol w:w="1536"/>
        <w:gridCol w:w="1223"/>
      </w:tblGrid>
      <w:tr w:rsidR="008C43B0" w:rsidRPr="00A610BB" w14:paraId="4229922D" w14:textId="77777777" w:rsidTr="00B078E9">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3F38600B" w14:textId="0DE68CE0" w:rsidR="008C43B0" w:rsidRPr="00E57364" w:rsidRDefault="008C43B0" w:rsidP="00B078E9">
            <w:pPr>
              <w:pStyle w:val="Heading2"/>
              <w:rPr>
                <w:b/>
                <w:bCs w:val="0"/>
              </w:rPr>
            </w:pPr>
            <w:r w:rsidRPr="00E57364">
              <w:rPr>
                <w:b/>
                <w:bCs w:val="0"/>
              </w:rPr>
              <w:t>Gender</w:t>
            </w:r>
          </w:p>
        </w:tc>
        <w:tc>
          <w:tcPr>
            <w:tcW w:w="1672" w:type="pct"/>
            <w:noWrap/>
          </w:tcPr>
          <w:p w14:paraId="70C9653A" w14:textId="60B72D10" w:rsidR="008C43B0" w:rsidRPr="00E57364" w:rsidRDefault="008C43B0" w:rsidP="00B078E9">
            <w:pPr>
              <w:pStyle w:val="Heading2"/>
              <w:cnfStyle w:val="100000000000" w:firstRow="1" w:lastRow="0" w:firstColumn="0" w:lastColumn="0" w:oddVBand="0" w:evenVBand="0" w:oddHBand="0" w:evenHBand="0" w:firstRowFirstColumn="0" w:firstRowLastColumn="0" w:lastRowFirstColumn="0" w:lastRowLastColumn="0"/>
              <w:rPr>
                <w:b/>
                <w:bCs w:val="0"/>
              </w:rPr>
            </w:pPr>
            <w:r w:rsidRPr="00E57364">
              <w:rPr>
                <w:b/>
                <w:bCs w:val="0"/>
              </w:rPr>
              <w:t>%</w:t>
            </w:r>
          </w:p>
        </w:tc>
        <w:tc>
          <w:tcPr>
            <w:tcW w:w="1331" w:type="pct"/>
            <w:noWrap/>
          </w:tcPr>
          <w:p w14:paraId="793D5D19" w14:textId="6E48A7C9" w:rsidR="008C43B0" w:rsidRPr="00E57364" w:rsidRDefault="008C43B0" w:rsidP="00B078E9">
            <w:pPr>
              <w:pStyle w:val="Heading2"/>
              <w:cnfStyle w:val="100000000000" w:firstRow="1" w:lastRow="0" w:firstColumn="0" w:lastColumn="0" w:oddVBand="0" w:evenVBand="0" w:oddHBand="0" w:evenHBand="0" w:firstRowFirstColumn="0" w:firstRowLastColumn="0" w:lastRowFirstColumn="0" w:lastRowLastColumn="0"/>
              <w:rPr>
                <w:b/>
                <w:bCs w:val="0"/>
              </w:rPr>
            </w:pPr>
            <w:r w:rsidRPr="00E57364">
              <w:rPr>
                <w:b/>
                <w:bCs w:val="0"/>
              </w:rPr>
              <w:t>Count</w:t>
            </w:r>
          </w:p>
        </w:tc>
      </w:tr>
      <w:tr w:rsidR="008C43B0" w:rsidRPr="00A610BB" w14:paraId="0C2E541A"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68F14AE5" w14:textId="7459B637" w:rsidR="008C43B0" w:rsidRDefault="008C43B0" w:rsidP="00B078E9">
            <w:pPr>
              <w:pStyle w:val="Heading2"/>
              <w:rPr>
                <w:b/>
                <w:bCs w:val="0"/>
              </w:rPr>
            </w:pPr>
            <w:bookmarkStart w:id="18" w:name="_Toc198709705"/>
            <w:r w:rsidRPr="0060754F">
              <w:t>Female</w:t>
            </w:r>
            <w:bookmarkEnd w:id="18"/>
          </w:p>
        </w:tc>
        <w:tc>
          <w:tcPr>
            <w:tcW w:w="1672" w:type="pct"/>
            <w:noWrap/>
          </w:tcPr>
          <w:p w14:paraId="0BD334D2" w14:textId="72675A52" w:rsidR="008C43B0" w:rsidRDefault="00E57364"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55.88</w:t>
            </w:r>
            <w:r w:rsidR="008C43B0">
              <w:rPr>
                <w:b w:val="0"/>
                <w:bCs/>
              </w:rPr>
              <w:t>%</w:t>
            </w:r>
          </w:p>
        </w:tc>
        <w:tc>
          <w:tcPr>
            <w:tcW w:w="1331" w:type="pct"/>
            <w:noWrap/>
          </w:tcPr>
          <w:p w14:paraId="409E18E8" w14:textId="140AB15A" w:rsidR="008C43B0" w:rsidRPr="001D0D94" w:rsidRDefault="00E57364"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57</w:t>
            </w:r>
          </w:p>
        </w:tc>
      </w:tr>
      <w:tr w:rsidR="008C43B0" w:rsidRPr="00A610BB" w14:paraId="765D1BD4"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4EC2D78B" w14:textId="2A50F072" w:rsidR="008C43B0" w:rsidRDefault="008C43B0" w:rsidP="00B078E9">
            <w:pPr>
              <w:pStyle w:val="Heading2"/>
              <w:rPr>
                <w:b/>
                <w:bCs w:val="0"/>
              </w:rPr>
            </w:pPr>
            <w:bookmarkStart w:id="19" w:name="_Toc198709708"/>
            <w:r w:rsidRPr="0060754F">
              <w:t>Male</w:t>
            </w:r>
            <w:bookmarkEnd w:id="19"/>
          </w:p>
        </w:tc>
        <w:tc>
          <w:tcPr>
            <w:tcW w:w="1672" w:type="pct"/>
            <w:noWrap/>
          </w:tcPr>
          <w:p w14:paraId="23D3E057" w14:textId="561314F3" w:rsidR="008C43B0" w:rsidRDefault="00E57364" w:rsidP="00B078E9">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41.18</w:t>
            </w:r>
            <w:r w:rsidR="008C43B0">
              <w:rPr>
                <w:b w:val="0"/>
                <w:bCs/>
              </w:rPr>
              <w:t>%</w:t>
            </w:r>
          </w:p>
        </w:tc>
        <w:tc>
          <w:tcPr>
            <w:tcW w:w="1331" w:type="pct"/>
            <w:noWrap/>
          </w:tcPr>
          <w:p w14:paraId="12523237" w14:textId="76D96AC8" w:rsidR="008C43B0" w:rsidRPr="001D0D94" w:rsidRDefault="00E57364" w:rsidP="00B078E9">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42</w:t>
            </w:r>
          </w:p>
        </w:tc>
      </w:tr>
      <w:tr w:rsidR="008C43B0" w:rsidRPr="00A610BB" w14:paraId="55F5B95D"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57C2CDEE" w14:textId="7D0C59DE" w:rsidR="008C43B0" w:rsidRDefault="008C43B0" w:rsidP="00B078E9">
            <w:pPr>
              <w:pStyle w:val="Heading2"/>
              <w:rPr>
                <w:b/>
                <w:bCs w:val="0"/>
              </w:rPr>
            </w:pPr>
            <w:bookmarkStart w:id="20" w:name="_Toc198709711"/>
            <w:r w:rsidRPr="0060754F">
              <w:t>Prefer not to say</w:t>
            </w:r>
            <w:bookmarkEnd w:id="20"/>
          </w:p>
        </w:tc>
        <w:tc>
          <w:tcPr>
            <w:tcW w:w="1672" w:type="pct"/>
            <w:noWrap/>
          </w:tcPr>
          <w:p w14:paraId="6762FEA6" w14:textId="716E6F34" w:rsidR="008C43B0" w:rsidRDefault="00E57364"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1.96</w:t>
            </w:r>
            <w:r w:rsidR="008C43B0">
              <w:rPr>
                <w:b w:val="0"/>
                <w:bCs/>
              </w:rPr>
              <w:t>%</w:t>
            </w:r>
          </w:p>
        </w:tc>
        <w:tc>
          <w:tcPr>
            <w:tcW w:w="1331" w:type="pct"/>
            <w:noWrap/>
          </w:tcPr>
          <w:p w14:paraId="5BD00251" w14:textId="6BEA8432" w:rsidR="008C43B0" w:rsidRPr="001D0D94" w:rsidRDefault="00E57364"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2</w:t>
            </w:r>
          </w:p>
        </w:tc>
      </w:tr>
      <w:tr w:rsidR="00E57364" w:rsidRPr="00A610BB" w14:paraId="37A27F04"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136F91CD" w14:textId="1CD4C62D" w:rsidR="00E57364" w:rsidRPr="00CD4797" w:rsidRDefault="00E57364" w:rsidP="00B078E9">
            <w:pPr>
              <w:pStyle w:val="Heading2"/>
            </w:pPr>
            <w:r>
              <w:t xml:space="preserve">Other </w:t>
            </w:r>
          </w:p>
        </w:tc>
        <w:tc>
          <w:tcPr>
            <w:tcW w:w="1672" w:type="pct"/>
            <w:noWrap/>
          </w:tcPr>
          <w:p w14:paraId="3A391E32" w14:textId="52724BCC" w:rsidR="00E57364" w:rsidRPr="00E57364" w:rsidRDefault="00E57364" w:rsidP="00B078E9">
            <w:pPr>
              <w:pStyle w:val="Heading2"/>
              <w:cnfStyle w:val="000000000000" w:firstRow="0" w:lastRow="0" w:firstColumn="0" w:lastColumn="0" w:oddVBand="0" w:evenVBand="0" w:oddHBand="0" w:evenHBand="0" w:firstRowFirstColumn="0" w:firstRowLastColumn="0" w:lastRowFirstColumn="0" w:lastRowLastColumn="0"/>
              <w:rPr>
                <w:b w:val="0"/>
                <w:bCs/>
              </w:rPr>
            </w:pPr>
            <w:r w:rsidRPr="00E57364">
              <w:rPr>
                <w:b w:val="0"/>
                <w:bCs/>
              </w:rPr>
              <w:t>0.98%</w:t>
            </w:r>
          </w:p>
        </w:tc>
        <w:tc>
          <w:tcPr>
            <w:tcW w:w="1331" w:type="pct"/>
            <w:noWrap/>
          </w:tcPr>
          <w:p w14:paraId="3C482AE6" w14:textId="05D2B5AB" w:rsidR="00E57364" w:rsidRPr="00E57364" w:rsidRDefault="00E57364" w:rsidP="00B078E9">
            <w:pPr>
              <w:pStyle w:val="Heading2"/>
              <w:cnfStyle w:val="000000000000" w:firstRow="0" w:lastRow="0" w:firstColumn="0" w:lastColumn="0" w:oddVBand="0" w:evenVBand="0" w:oddHBand="0" w:evenHBand="0" w:firstRowFirstColumn="0" w:firstRowLastColumn="0" w:lastRowFirstColumn="0" w:lastRowLastColumn="0"/>
              <w:rPr>
                <w:b w:val="0"/>
                <w:bCs/>
              </w:rPr>
            </w:pPr>
            <w:r w:rsidRPr="00E57364">
              <w:rPr>
                <w:b w:val="0"/>
                <w:bCs/>
              </w:rPr>
              <w:t>1</w:t>
            </w:r>
          </w:p>
        </w:tc>
      </w:tr>
      <w:tr w:rsidR="008C43B0" w:rsidRPr="00A610BB" w14:paraId="36815700"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3E7E2F57" w14:textId="44BAC47A" w:rsidR="008C43B0" w:rsidRDefault="008C43B0" w:rsidP="00B078E9">
            <w:pPr>
              <w:pStyle w:val="Heading2"/>
              <w:rPr>
                <w:b/>
                <w:bCs w:val="0"/>
              </w:rPr>
            </w:pPr>
            <w:bookmarkStart w:id="21" w:name="_Toc198709717"/>
            <w:r w:rsidRPr="00CD4797">
              <w:rPr>
                <w:b/>
                <w:bCs w:val="0"/>
              </w:rPr>
              <w:t>Total</w:t>
            </w:r>
            <w:bookmarkEnd w:id="21"/>
          </w:p>
        </w:tc>
        <w:tc>
          <w:tcPr>
            <w:tcW w:w="1672" w:type="pct"/>
            <w:noWrap/>
          </w:tcPr>
          <w:p w14:paraId="09EAEB0F" w14:textId="4C105183" w:rsidR="008C43B0" w:rsidRDefault="008C43B0" w:rsidP="00B078E9">
            <w:pPr>
              <w:pStyle w:val="Heading2"/>
              <w:cnfStyle w:val="000000100000" w:firstRow="0" w:lastRow="0" w:firstColumn="0" w:lastColumn="0" w:oddVBand="0" w:evenVBand="0" w:oddHBand="1" w:evenHBand="0" w:firstRowFirstColumn="0" w:firstRowLastColumn="0" w:lastRowFirstColumn="0" w:lastRowLastColumn="0"/>
              <w:rPr>
                <w:b w:val="0"/>
                <w:bCs/>
              </w:rPr>
            </w:pPr>
            <w:bookmarkStart w:id="22" w:name="_Toc198709718"/>
            <w:r w:rsidRPr="0060754F">
              <w:t>100</w:t>
            </w:r>
            <w:bookmarkEnd w:id="22"/>
            <w:r>
              <w:t>%</w:t>
            </w:r>
          </w:p>
        </w:tc>
        <w:tc>
          <w:tcPr>
            <w:tcW w:w="1331" w:type="pct"/>
            <w:noWrap/>
          </w:tcPr>
          <w:p w14:paraId="144858BF" w14:textId="3D6B163B" w:rsidR="008C43B0" w:rsidRPr="001D0D94" w:rsidRDefault="00E57364"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Cs/>
              </w:rPr>
              <w:t>102</w:t>
            </w:r>
          </w:p>
        </w:tc>
      </w:tr>
      <w:tr w:rsidR="008C43B0" w:rsidRPr="00A610BB" w14:paraId="48949A1F" w14:textId="77777777" w:rsidTr="00E57364">
        <w:trPr>
          <w:trHeight w:val="226"/>
        </w:trPr>
        <w:tc>
          <w:tcPr>
            <w:cnfStyle w:val="001000000000" w:firstRow="0" w:lastRow="0" w:firstColumn="1" w:lastColumn="0" w:oddVBand="0" w:evenVBand="0" w:oddHBand="0" w:evenHBand="0" w:firstRowFirstColumn="0" w:firstRowLastColumn="0" w:lastRowFirstColumn="0" w:lastRowLastColumn="0"/>
            <w:tcW w:w="1997" w:type="pct"/>
            <w:noWrap/>
          </w:tcPr>
          <w:p w14:paraId="2FDEF468" w14:textId="77777777" w:rsidR="008C43B0" w:rsidRDefault="008C43B0" w:rsidP="00B078E9">
            <w:pPr>
              <w:pStyle w:val="Heading2"/>
              <w:rPr>
                <w:b/>
                <w:bCs w:val="0"/>
              </w:rPr>
            </w:pPr>
          </w:p>
        </w:tc>
        <w:tc>
          <w:tcPr>
            <w:tcW w:w="1672" w:type="pct"/>
            <w:noWrap/>
          </w:tcPr>
          <w:p w14:paraId="1752FAAC" w14:textId="77777777" w:rsidR="008C43B0" w:rsidRDefault="008C43B0" w:rsidP="00B078E9">
            <w:pPr>
              <w:pStyle w:val="Heading2"/>
              <w:cnfStyle w:val="000000000000" w:firstRow="0" w:lastRow="0" w:firstColumn="0" w:lastColumn="0" w:oddVBand="0" w:evenVBand="0" w:oddHBand="0" w:evenHBand="0" w:firstRowFirstColumn="0" w:firstRowLastColumn="0" w:lastRowFirstColumn="0" w:lastRowLastColumn="0"/>
              <w:rPr>
                <w:b w:val="0"/>
                <w:bCs/>
              </w:rPr>
            </w:pPr>
          </w:p>
        </w:tc>
        <w:tc>
          <w:tcPr>
            <w:tcW w:w="1331" w:type="pct"/>
            <w:noWrap/>
          </w:tcPr>
          <w:p w14:paraId="6567577F" w14:textId="77777777" w:rsidR="008C43B0" w:rsidRPr="001D0D94" w:rsidRDefault="008C43B0" w:rsidP="00B078E9">
            <w:pPr>
              <w:pStyle w:val="Heading2"/>
              <w:cnfStyle w:val="000000000000" w:firstRow="0" w:lastRow="0" w:firstColumn="0" w:lastColumn="0" w:oddVBand="0" w:evenVBand="0" w:oddHBand="0" w:evenHBand="0" w:firstRowFirstColumn="0" w:firstRowLastColumn="0" w:lastRowFirstColumn="0" w:lastRowLastColumn="0"/>
              <w:rPr>
                <w:b w:val="0"/>
                <w:bCs/>
              </w:rPr>
            </w:pPr>
          </w:p>
        </w:tc>
      </w:tr>
      <w:tr w:rsidR="008C43B0" w:rsidRPr="00A610BB" w14:paraId="2FD95ED6" w14:textId="77777777" w:rsidTr="00E57364">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shd w:val="clear" w:color="auto" w:fill="7DB08C" w:themeFill="text2"/>
            <w:noWrap/>
            <w:hideMark/>
          </w:tcPr>
          <w:p w14:paraId="1C0E270C" w14:textId="77777777" w:rsidR="008C43B0" w:rsidRPr="00E57364" w:rsidRDefault="008C43B0" w:rsidP="00B078E9">
            <w:pPr>
              <w:pStyle w:val="Heading2"/>
              <w:rPr>
                <w:rFonts w:cstheme="majorHAnsi"/>
                <w:b/>
                <w:bCs w:val="0"/>
                <w:color w:val="FFFFFF" w:themeColor="background1"/>
                <w:szCs w:val="20"/>
              </w:rPr>
            </w:pPr>
            <w:r w:rsidRPr="00E57364">
              <w:rPr>
                <w:b/>
                <w:bCs w:val="0"/>
                <w:color w:val="FFFFFF" w:themeColor="background1"/>
              </w:rPr>
              <w:t>Suburb</w:t>
            </w:r>
          </w:p>
        </w:tc>
        <w:tc>
          <w:tcPr>
            <w:tcW w:w="1672" w:type="pct"/>
            <w:shd w:val="clear" w:color="auto" w:fill="7DB08C" w:themeFill="text2"/>
            <w:noWrap/>
            <w:hideMark/>
          </w:tcPr>
          <w:p w14:paraId="65FCC907" w14:textId="77777777" w:rsidR="008C43B0" w:rsidRPr="00E57364" w:rsidRDefault="008C43B0"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color w:val="FFFFFF" w:themeColor="background1"/>
                <w:szCs w:val="20"/>
              </w:rPr>
            </w:pPr>
            <w:r w:rsidRPr="00E57364">
              <w:rPr>
                <w:b w:val="0"/>
                <w:bCs/>
                <w:color w:val="FFFFFF" w:themeColor="background1"/>
              </w:rPr>
              <w:t>%</w:t>
            </w:r>
          </w:p>
        </w:tc>
        <w:tc>
          <w:tcPr>
            <w:tcW w:w="1331" w:type="pct"/>
            <w:shd w:val="clear" w:color="auto" w:fill="7DB08C" w:themeFill="text2"/>
            <w:noWrap/>
            <w:hideMark/>
          </w:tcPr>
          <w:p w14:paraId="2DB9114C" w14:textId="77777777" w:rsidR="008C43B0" w:rsidRPr="00E57364" w:rsidRDefault="008C43B0"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color w:val="FFFFFF" w:themeColor="background1"/>
                <w:szCs w:val="20"/>
              </w:rPr>
            </w:pPr>
            <w:bookmarkStart w:id="23" w:name="_Toc198709722"/>
            <w:r w:rsidRPr="00E57364">
              <w:rPr>
                <w:b w:val="0"/>
                <w:bCs/>
                <w:color w:val="FFFFFF" w:themeColor="background1"/>
              </w:rPr>
              <w:t>Count</w:t>
            </w:r>
            <w:bookmarkEnd w:id="23"/>
          </w:p>
        </w:tc>
      </w:tr>
      <w:tr w:rsidR="008C43B0" w:rsidRPr="00A610BB" w14:paraId="77261563"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4118037F" w14:textId="77777777" w:rsidR="008C43B0" w:rsidRDefault="008C43B0" w:rsidP="00B078E9">
            <w:pPr>
              <w:pStyle w:val="Heading2"/>
              <w:rPr>
                <w:rFonts w:cstheme="majorHAnsi"/>
                <w:szCs w:val="20"/>
              </w:rPr>
            </w:pPr>
            <w:bookmarkStart w:id="24" w:name="_Toc198709729"/>
            <w:r w:rsidRPr="001D0D94">
              <w:t>Hoppers Crossing</w:t>
            </w:r>
            <w:bookmarkEnd w:id="24"/>
          </w:p>
        </w:tc>
        <w:tc>
          <w:tcPr>
            <w:tcW w:w="1672" w:type="pct"/>
            <w:vAlign w:val="center"/>
          </w:tcPr>
          <w:p w14:paraId="514AEB1D" w14:textId="76160D75" w:rsidR="008C43B0"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4.90</w:t>
            </w:r>
            <w:r w:rsidR="008C43B0">
              <w:rPr>
                <w:rFonts w:asciiTheme="minorHAnsi" w:hAnsiTheme="minorHAnsi" w:cstheme="minorHAnsi"/>
                <w:b w:val="0"/>
                <w:bCs/>
                <w:color w:val="111827"/>
                <w:szCs w:val="20"/>
              </w:rPr>
              <w:t>%</w:t>
            </w:r>
          </w:p>
        </w:tc>
        <w:tc>
          <w:tcPr>
            <w:tcW w:w="1331" w:type="pct"/>
            <w:vAlign w:val="center"/>
          </w:tcPr>
          <w:p w14:paraId="422A986B" w14:textId="2CAC6D48" w:rsidR="008C43B0"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5</w:t>
            </w:r>
          </w:p>
        </w:tc>
      </w:tr>
      <w:tr w:rsidR="008C43B0" w:rsidRPr="00A610BB" w14:paraId="149A05FB"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0B0F72FA" w14:textId="296869BA" w:rsidR="008C43B0" w:rsidRPr="001D0D94" w:rsidRDefault="00331033" w:rsidP="00B078E9">
            <w:pPr>
              <w:pStyle w:val="Heading2"/>
              <w:rPr>
                <w:rFonts w:cstheme="majorHAnsi"/>
                <w:szCs w:val="20"/>
              </w:rPr>
            </w:pPr>
            <w:r>
              <w:rPr>
                <w:rFonts w:cstheme="majorHAnsi"/>
                <w:szCs w:val="20"/>
              </w:rPr>
              <w:t>Manor Lakes</w:t>
            </w:r>
          </w:p>
        </w:tc>
        <w:tc>
          <w:tcPr>
            <w:tcW w:w="1672" w:type="pct"/>
            <w:vAlign w:val="center"/>
          </w:tcPr>
          <w:p w14:paraId="6ABA859C" w14:textId="6429700F"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1.96%</w:t>
            </w:r>
          </w:p>
        </w:tc>
        <w:tc>
          <w:tcPr>
            <w:tcW w:w="1331" w:type="pct"/>
            <w:vAlign w:val="center"/>
          </w:tcPr>
          <w:p w14:paraId="10A492A2" w14:textId="7BC4B38F"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2</w:t>
            </w:r>
          </w:p>
        </w:tc>
      </w:tr>
      <w:tr w:rsidR="008C43B0" w:rsidRPr="00A610BB" w14:paraId="10250545"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73E41957" w14:textId="36BE8A24" w:rsidR="008C43B0" w:rsidRPr="001D0D94" w:rsidRDefault="00331033" w:rsidP="00B078E9">
            <w:pPr>
              <w:pStyle w:val="Heading2"/>
              <w:rPr>
                <w:rFonts w:cstheme="majorHAnsi"/>
                <w:szCs w:val="20"/>
              </w:rPr>
            </w:pPr>
            <w:r>
              <w:rPr>
                <w:rFonts w:cstheme="majorHAnsi"/>
                <w:szCs w:val="20"/>
              </w:rPr>
              <w:t>Point Cook</w:t>
            </w:r>
          </w:p>
        </w:tc>
        <w:tc>
          <w:tcPr>
            <w:tcW w:w="1672" w:type="pct"/>
            <w:vAlign w:val="center"/>
          </w:tcPr>
          <w:p w14:paraId="10AD106D" w14:textId="5B2466EA" w:rsidR="008C43B0" w:rsidRPr="001D0D94"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0.98</w:t>
            </w:r>
            <w:r w:rsidR="008C43B0">
              <w:rPr>
                <w:rFonts w:asciiTheme="minorHAnsi" w:hAnsiTheme="minorHAnsi" w:cstheme="minorHAnsi"/>
                <w:b w:val="0"/>
                <w:bCs/>
                <w:color w:val="111827"/>
                <w:szCs w:val="20"/>
              </w:rPr>
              <w:t>%</w:t>
            </w:r>
          </w:p>
        </w:tc>
        <w:tc>
          <w:tcPr>
            <w:tcW w:w="1331" w:type="pct"/>
            <w:vAlign w:val="center"/>
          </w:tcPr>
          <w:p w14:paraId="5A5BD5C6" w14:textId="25B9DA63" w:rsidR="008C43B0" w:rsidRPr="001D0D94"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1</w:t>
            </w:r>
          </w:p>
        </w:tc>
      </w:tr>
      <w:tr w:rsidR="008C43B0" w:rsidRPr="00A610BB" w14:paraId="64245FB6"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7747D099" w14:textId="44BBF827" w:rsidR="008C43B0" w:rsidRPr="001D0D94" w:rsidRDefault="00331033" w:rsidP="00B078E9">
            <w:pPr>
              <w:pStyle w:val="Heading2"/>
              <w:rPr>
                <w:rFonts w:cstheme="majorHAnsi"/>
                <w:szCs w:val="20"/>
              </w:rPr>
            </w:pPr>
            <w:r>
              <w:rPr>
                <w:rFonts w:cstheme="majorHAnsi"/>
                <w:szCs w:val="20"/>
              </w:rPr>
              <w:t>Tarneit</w:t>
            </w:r>
          </w:p>
        </w:tc>
        <w:tc>
          <w:tcPr>
            <w:tcW w:w="1672" w:type="pct"/>
            <w:vAlign w:val="center"/>
          </w:tcPr>
          <w:p w14:paraId="191A880D" w14:textId="3378C638"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4.9</w:t>
            </w:r>
            <w:r w:rsidR="008C43B0">
              <w:rPr>
                <w:rFonts w:asciiTheme="minorHAnsi" w:hAnsiTheme="minorHAnsi" w:cstheme="minorHAnsi"/>
                <w:b w:val="0"/>
                <w:bCs/>
                <w:color w:val="111827"/>
                <w:szCs w:val="20"/>
              </w:rPr>
              <w:t>%</w:t>
            </w:r>
          </w:p>
        </w:tc>
        <w:tc>
          <w:tcPr>
            <w:tcW w:w="1331" w:type="pct"/>
            <w:vAlign w:val="center"/>
          </w:tcPr>
          <w:p w14:paraId="29E227FA" w14:textId="64CA9239"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5</w:t>
            </w:r>
          </w:p>
        </w:tc>
      </w:tr>
      <w:tr w:rsidR="008C43B0" w:rsidRPr="00A610BB" w14:paraId="0924760A"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6278A44E" w14:textId="26D5EBE1" w:rsidR="008C43B0" w:rsidRPr="001D0D94" w:rsidRDefault="00331033" w:rsidP="00B078E9">
            <w:pPr>
              <w:pStyle w:val="Heading2"/>
              <w:rPr>
                <w:rFonts w:cstheme="majorHAnsi"/>
                <w:szCs w:val="20"/>
              </w:rPr>
            </w:pPr>
            <w:r>
              <w:rPr>
                <w:rFonts w:cstheme="majorHAnsi"/>
                <w:szCs w:val="20"/>
              </w:rPr>
              <w:t>Truganina</w:t>
            </w:r>
          </w:p>
        </w:tc>
        <w:tc>
          <w:tcPr>
            <w:tcW w:w="1672" w:type="pct"/>
            <w:vAlign w:val="center"/>
          </w:tcPr>
          <w:p w14:paraId="49442059" w14:textId="1CE1AA69" w:rsidR="008C43B0" w:rsidRPr="001D0D94"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1.96</w:t>
            </w:r>
            <w:r w:rsidR="008C43B0" w:rsidRPr="00291DA6">
              <w:rPr>
                <w:rFonts w:asciiTheme="minorHAnsi" w:hAnsiTheme="minorHAnsi" w:cstheme="minorHAnsi"/>
                <w:b w:val="0"/>
                <w:bCs/>
                <w:color w:val="111827"/>
                <w:szCs w:val="20"/>
              </w:rPr>
              <w:t>%</w:t>
            </w:r>
          </w:p>
        </w:tc>
        <w:tc>
          <w:tcPr>
            <w:tcW w:w="1331" w:type="pct"/>
            <w:vAlign w:val="center"/>
          </w:tcPr>
          <w:p w14:paraId="5599D245" w14:textId="4C415FCF" w:rsidR="008C43B0" w:rsidRPr="001D0D94"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2</w:t>
            </w:r>
          </w:p>
        </w:tc>
      </w:tr>
      <w:tr w:rsidR="008C43B0" w:rsidRPr="00A610BB" w14:paraId="26B94F1F"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56D1105C" w14:textId="304B5181" w:rsidR="008C43B0" w:rsidRPr="001D0D94" w:rsidRDefault="00331033" w:rsidP="00B078E9">
            <w:pPr>
              <w:pStyle w:val="Heading2"/>
              <w:rPr>
                <w:rFonts w:cstheme="majorHAnsi"/>
                <w:szCs w:val="20"/>
              </w:rPr>
            </w:pPr>
            <w:r>
              <w:rPr>
                <w:rFonts w:cstheme="majorHAnsi"/>
                <w:szCs w:val="20"/>
              </w:rPr>
              <w:t>Werribee</w:t>
            </w:r>
          </w:p>
        </w:tc>
        <w:tc>
          <w:tcPr>
            <w:tcW w:w="1672" w:type="pct"/>
            <w:vAlign w:val="center"/>
          </w:tcPr>
          <w:p w14:paraId="2D6D7223" w14:textId="350D2098"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74.51</w:t>
            </w:r>
            <w:r w:rsidR="008C43B0" w:rsidRPr="00291DA6">
              <w:rPr>
                <w:rFonts w:asciiTheme="minorHAnsi" w:hAnsiTheme="minorHAnsi" w:cstheme="minorHAnsi"/>
                <w:b w:val="0"/>
                <w:bCs/>
                <w:color w:val="111827"/>
                <w:szCs w:val="20"/>
              </w:rPr>
              <w:t>%</w:t>
            </w:r>
          </w:p>
        </w:tc>
        <w:tc>
          <w:tcPr>
            <w:tcW w:w="1331" w:type="pct"/>
            <w:vAlign w:val="center"/>
          </w:tcPr>
          <w:p w14:paraId="5AC084F3" w14:textId="473659DF" w:rsidR="008C43B0" w:rsidRPr="001D0D94" w:rsidRDefault="00331033" w:rsidP="00B078E9">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76</w:t>
            </w:r>
          </w:p>
        </w:tc>
      </w:tr>
      <w:tr w:rsidR="008C43B0" w:rsidRPr="00A610BB" w14:paraId="18C17779"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tcPr>
          <w:p w14:paraId="2E1D20DE" w14:textId="1EBF3886" w:rsidR="008C43B0" w:rsidRPr="00B41750" w:rsidRDefault="00331033" w:rsidP="00B078E9">
            <w:pPr>
              <w:pStyle w:val="Heading2"/>
              <w:rPr>
                <w:rFonts w:cstheme="majorHAnsi"/>
                <w:szCs w:val="20"/>
              </w:rPr>
            </w:pPr>
            <w:r>
              <w:rPr>
                <w:rFonts w:cstheme="majorHAnsi"/>
                <w:szCs w:val="20"/>
              </w:rPr>
              <w:t>Werribee South</w:t>
            </w:r>
          </w:p>
        </w:tc>
        <w:tc>
          <w:tcPr>
            <w:tcW w:w="1672" w:type="pct"/>
            <w:vAlign w:val="center"/>
          </w:tcPr>
          <w:p w14:paraId="2E82BEDD" w14:textId="45BDDD3D" w:rsidR="008C43B0" w:rsidRPr="00B41750"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asciiTheme="minorHAnsi" w:hAnsiTheme="minorHAnsi" w:cstheme="minorHAnsi"/>
                <w:b w:val="0"/>
                <w:bCs/>
                <w:color w:val="111827"/>
                <w:szCs w:val="20"/>
              </w:rPr>
              <w:t>5.88</w:t>
            </w:r>
            <w:r w:rsidR="008C43B0" w:rsidRPr="00291DA6">
              <w:rPr>
                <w:rFonts w:asciiTheme="minorHAnsi" w:hAnsiTheme="minorHAnsi" w:cstheme="minorHAnsi"/>
                <w:b w:val="0"/>
                <w:bCs/>
                <w:color w:val="111827"/>
                <w:szCs w:val="20"/>
              </w:rPr>
              <w:t>%</w:t>
            </w:r>
          </w:p>
        </w:tc>
        <w:tc>
          <w:tcPr>
            <w:tcW w:w="1331" w:type="pct"/>
            <w:vAlign w:val="center"/>
          </w:tcPr>
          <w:p w14:paraId="68E0F26F" w14:textId="061C46A2" w:rsidR="008C43B0" w:rsidRPr="00B41750" w:rsidRDefault="00331033" w:rsidP="00B078E9">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6</w:t>
            </w:r>
          </w:p>
        </w:tc>
      </w:tr>
      <w:tr w:rsidR="008C43B0" w:rsidRPr="00A610BB" w14:paraId="6BB5F339"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Pr>
          <w:p w14:paraId="51112D0E" w14:textId="13467F2E" w:rsidR="008C43B0" w:rsidRPr="00B41750" w:rsidRDefault="00331033" w:rsidP="00B078E9">
            <w:pPr>
              <w:pStyle w:val="Heading2"/>
            </w:pPr>
            <w:r>
              <w:t>Wyndham Vale</w:t>
            </w:r>
          </w:p>
        </w:tc>
        <w:tc>
          <w:tcPr>
            <w:tcW w:w="1672" w:type="pct"/>
            <w:vAlign w:val="center"/>
          </w:tcPr>
          <w:p w14:paraId="1AFA5299" w14:textId="2C48FD54" w:rsidR="008C43B0" w:rsidRPr="00B41750" w:rsidRDefault="00331033"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rFonts w:asciiTheme="minorHAnsi" w:hAnsiTheme="minorHAnsi" w:cstheme="minorHAnsi"/>
                <w:b w:val="0"/>
                <w:bCs/>
                <w:color w:val="111827"/>
                <w:szCs w:val="20"/>
              </w:rPr>
              <w:t>4.9</w:t>
            </w:r>
            <w:r w:rsidR="008C43B0" w:rsidRPr="00291DA6">
              <w:rPr>
                <w:rFonts w:asciiTheme="minorHAnsi" w:hAnsiTheme="minorHAnsi" w:cstheme="minorHAnsi"/>
                <w:b w:val="0"/>
                <w:bCs/>
                <w:color w:val="111827"/>
                <w:szCs w:val="20"/>
              </w:rPr>
              <w:t>%</w:t>
            </w:r>
          </w:p>
        </w:tc>
        <w:tc>
          <w:tcPr>
            <w:tcW w:w="1331" w:type="pct"/>
            <w:vAlign w:val="center"/>
          </w:tcPr>
          <w:p w14:paraId="103F6943" w14:textId="23385EF1" w:rsidR="008C43B0" w:rsidRPr="00B41750" w:rsidRDefault="00331033" w:rsidP="00B078E9">
            <w:pPr>
              <w:pStyle w:val="Heading2"/>
              <w:cnfStyle w:val="000000100000" w:firstRow="0" w:lastRow="0" w:firstColumn="0" w:lastColumn="0" w:oddVBand="0" w:evenVBand="0" w:oddHBand="1" w:evenHBand="0" w:firstRowFirstColumn="0" w:firstRowLastColumn="0" w:lastRowFirstColumn="0" w:lastRowLastColumn="0"/>
              <w:rPr>
                <w:b w:val="0"/>
                <w:bCs/>
              </w:rPr>
            </w:pPr>
            <w:r>
              <w:rPr>
                <w:b w:val="0"/>
                <w:bCs/>
              </w:rPr>
              <w:t>5</w:t>
            </w:r>
          </w:p>
        </w:tc>
      </w:tr>
      <w:tr w:rsidR="008C43B0" w:rsidRPr="00A610BB" w14:paraId="2A60399A" w14:textId="77777777" w:rsidTr="00B078E9">
        <w:trPr>
          <w:trHeight w:val="226"/>
        </w:trPr>
        <w:tc>
          <w:tcPr>
            <w:cnfStyle w:val="001000000000" w:firstRow="0" w:lastRow="0" w:firstColumn="1" w:lastColumn="0" w:oddVBand="0" w:evenVBand="0" w:oddHBand="0" w:evenHBand="0" w:firstRowFirstColumn="0" w:firstRowLastColumn="0" w:lastRowFirstColumn="0" w:lastRowLastColumn="0"/>
            <w:tcW w:w="1997" w:type="pct"/>
            <w:tcBorders>
              <w:bottom w:val="single" w:sz="4" w:space="0" w:color="B0CFB9" w:themeColor="accent2" w:themeTint="99"/>
            </w:tcBorders>
          </w:tcPr>
          <w:p w14:paraId="216CC5C4" w14:textId="77777777" w:rsidR="008C43B0" w:rsidRPr="00B41750" w:rsidRDefault="008C43B0" w:rsidP="00B078E9">
            <w:pPr>
              <w:pStyle w:val="Heading2"/>
              <w:rPr>
                <w:b/>
                <w:bCs w:val="0"/>
              </w:rPr>
            </w:pPr>
            <w:r w:rsidRPr="00B41750">
              <w:rPr>
                <w:b/>
                <w:bCs w:val="0"/>
              </w:rPr>
              <w:t>Total</w:t>
            </w:r>
          </w:p>
        </w:tc>
        <w:tc>
          <w:tcPr>
            <w:tcW w:w="1672" w:type="pct"/>
            <w:tcBorders>
              <w:bottom w:val="single" w:sz="4" w:space="0" w:color="B0CFB9" w:themeColor="accent2" w:themeTint="99"/>
            </w:tcBorders>
          </w:tcPr>
          <w:p w14:paraId="64EBBFB3" w14:textId="77777777" w:rsidR="008C43B0" w:rsidRDefault="008C43B0" w:rsidP="00B078E9">
            <w:pPr>
              <w:pStyle w:val="Heading2"/>
              <w:cnfStyle w:val="000000000000" w:firstRow="0" w:lastRow="0" w:firstColumn="0" w:lastColumn="0" w:oddVBand="0" w:evenVBand="0" w:oddHBand="0" w:evenHBand="0" w:firstRowFirstColumn="0" w:firstRowLastColumn="0" w:lastRowFirstColumn="0" w:lastRowLastColumn="0"/>
            </w:pPr>
            <w:r>
              <w:t>100%</w:t>
            </w:r>
          </w:p>
        </w:tc>
        <w:tc>
          <w:tcPr>
            <w:tcW w:w="1331" w:type="pct"/>
            <w:tcBorders>
              <w:bottom w:val="single" w:sz="4" w:space="0" w:color="B0CFB9" w:themeColor="accent2" w:themeTint="99"/>
            </w:tcBorders>
          </w:tcPr>
          <w:p w14:paraId="43262B84" w14:textId="4B73A598" w:rsidR="008C43B0" w:rsidRDefault="00331033" w:rsidP="00B078E9">
            <w:pPr>
              <w:pStyle w:val="Heading2"/>
              <w:cnfStyle w:val="000000000000" w:firstRow="0" w:lastRow="0" w:firstColumn="0" w:lastColumn="0" w:oddVBand="0" w:evenVBand="0" w:oddHBand="0" w:evenHBand="0" w:firstRowFirstColumn="0" w:firstRowLastColumn="0" w:lastRowFirstColumn="0" w:lastRowLastColumn="0"/>
            </w:pPr>
            <w:r>
              <w:t>102</w:t>
            </w:r>
          </w:p>
        </w:tc>
      </w:tr>
      <w:tr w:rsidR="008C43B0" w:rsidRPr="00A610BB" w14:paraId="770DCBDF" w14:textId="77777777" w:rsidTr="00B078E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997" w:type="pct"/>
            <w:tcBorders>
              <w:top w:val="single" w:sz="4" w:space="0" w:color="B0CFB9" w:themeColor="accent2" w:themeTint="99"/>
              <w:left w:val="nil"/>
              <w:bottom w:val="nil"/>
              <w:right w:val="nil"/>
            </w:tcBorders>
            <w:shd w:val="clear" w:color="auto" w:fill="FFFFFF" w:themeFill="background1"/>
          </w:tcPr>
          <w:p w14:paraId="4F4A7BB5" w14:textId="77777777" w:rsidR="008C43B0" w:rsidRPr="00B41750" w:rsidRDefault="008C43B0" w:rsidP="00B078E9">
            <w:pPr>
              <w:pStyle w:val="Heading2"/>
              <w:rPr>
                <w:b/>
                <w:bCs w:val="0"/>
              </w:rPr>
            </w:pPr>
          </w:p>
        </w:tc>
        <w:tc>
          <w:tcPr>
            <w:tcW w:w="1672" w:type="pct"/>
            <w:tcBorders>
              <w:top w:val="single" w:sz="4" w:space="0" w:color="B0CFB9" w:themeColor="accent2" w:themeTint="99"/>
              <w:left w:val="nil"/>
              <w:bottom w:val="nil"/>
              <w:right w:val="nil"/>
            </w:tcBorders>
            <w:shd w:val="clear" w:color="auto" w:fill="FFFFFF" w:themeFill="background1"/>
          </w:tcPr>
          <w:p w14:paraId="7778B960" w14:textId="77777777" w:rsidR="008C43B0" w:rsidRDefault="008C43B0" w:rsidP="00B078E9">
            <w:pPr>
              <w:pStyle w:val="Heading2"/>
              <w:cnfStyle w:val="000000100000" w:firstRow="0" w:lastRow="0" w:firstColumn="0" w:lastColumn="0" w:oddVBand="0" w:evenVBand="0" w:oddHBand="1" w:evenHBand="0" w:firstRowFirstColumn="0" w:firstRowLastColumn="0" w:lastRowFirstColumn="0" w:lastRowLastColumn="0"/>
            </w:pPr>
          </w:p>
        </w:tc>
        <w:tc>
          <w:tcPr>
            <w:tcW w:w="1331" w:type="pct"/>
            <w:tcBorders>
              <w:top w:val="single" w:sz="4" w:space="0" w:color="B0CFB9" w:themeColor="accent2" w:themeTint="99"/>
              <w:left w:val="nil"/>
              <w:bottom w:val="nil"/>
              <w:right w:val="nil"/>
            </w:tcBorders>
            <w:shd w:val="clear" w:color="auto" w:fill="FFFFFF" w:themeFill="background1"/>
          </w:tcPr>
          <w:p w14:paraId="6D6C83EB" w14:textId="77777777" w:rsidR="008C43B0" w:rsidRDefault="008C43B0" w:rsidP="00B078E9">
            <w:pPr>
              <w:pStyle w:val="Heading2"/>
              <w:cnfStyle w:val="000000100000" w:firstRow="0" w:lastRow="0" w:firstColumn="0" w:lastColumn="0" w:oddVBand="0" w:evenVBand="0" w:oddHBand="1" w:evenHBand="0" w:firstRowFirstColumn="0" w:firstRowLastColumn="0" w:lastRowFirstColumn="0" w:lastRowLastColumn="0"/>
            </w:pPr>
          </w:p>
        </w:tc>
      </w:tr>
    </w:tbl>
    <w:p w14:paraId="7FC2BDC3" w14:textId="6FA65461" w:rsidR="00157340" w:rsidRDefault="00157340" w:rsidP="001D00AD">
      <w:pPr>
        <w:spacing w:after="0"/>
        <w:rPr>
          <w:b/>
          <w:bCs/>
          <w:color w:val="7DB08C" w:themeColor="text2"/>
        </w:rPr>
      </w:pPr>
    </w:p>
    <w:tbl>
      <w:tblPr>
        <w:tblStyle w:val="GridTable4-Accent2"/>
        <w:tblpPr w:leftFromText="180" w:rightFromText="180" w:vertAnchor="text" w:horzAnchor="margin" w:tblpY="76"/>
        <w:tblW w:w="1963" w:type="pct"/>
        <w:tblLook w:val="04A0" w:firstRow="1" w:lastRow="0" w:firstColumn="1" w:lastColumn="0" w:noHBand="0" w:noVBand="1"/>
      </w:tblPr>
      <w:tblGrid>
        <w:gridCol w:w="1556"/>
        <w:gridCol w:w="1415"/>
        <w:gridCol w:w="1134"/>
      </w:tblGrid>
      <w:tr w:rsidR="008C43B0" w:rsidRPr="00F71531" w14:paraId="0ED51BAC" w14:textId="77777777" w:rsidTr="008C43B0">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noWrap/>
          </w:tcPr>
          <w:p w14:paraId="438A51EB" w14:textId="64ADDFFE" w:rsidR="008C43B0" w:rsidRPr="00CD4797" w:rsidRDefault="008C43B0" w:rsidP="008C43B0">
            <w:pPr>
              <w:spacing w:after="160" w:line="259" w:lineRule="auto"/>
              <w:rPr>
                <w:rFonts w:ascii="Arial" w:hAnsi="Arial" w:cs="Arial"/>
                <w:color w:val="auto"/>
              </w:rPr>
            </w:pPr>
            <w:r w:rsidRPr="008C43B0">
              <w:rPr>
                <w:bCs w:val="0"/>
              </w:rPr>
              <w:t>Language</w:t>
            </w:r>
          </w:p>
        </w:tc>
        <w:tc>
          <w:tcPr>
            <w:tcW w:w="1724" w:type="pct"/>
            <w:noWrap/>
          </w:tcPr>
          <w:p w14:paraId="2C758A46" w14:textId="7D770F47" w:rsidR="008C43B0" w:rsidRPr="00CD4797" w:rsidRDefault="008C43B0" w:rsidP="008C43B0">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8C43B0">
              <w:rPr>
                <w:bCs w:val="0"/>
              </w:rPr>
              <w:t>%</w:t>
            </w:r>
          </w:p>
        </w:tc>
        <w:tc>
          <w:tcPr>
            <w:tcW w:w="1381" w:type="pct"/>
            <w:noWrap/>
          </w:tcPr>
          <w:p w14:paraId="34467A78" w14:textId="5B92083C" w:rsidR="008C43B0" w:rsidRPr="00CD4797" w:rsidRDefault="008C43B0" w:rsidP="008C43B0">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8C43B0">
              <w:rPr>
                <w:bCs w:val="0"/>
              </w:rPr>
              <w:t>Count</w:t>
            </w:r>
          </w:p>
        </w:tc>
      </w:tr>
      <w:tr w:rsidR="008C43B0" w:rsidRPr="00F71531" w14:paraId="7BF31462" w14:textId="77777777" w:rsidTr="008C43B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tcPr>
          <w:p w14:paraId="2093534D" w14:textId="0C52BFF0" w:rsidR="008C43B0" w:rsidRPr="00F71531" w:rsidRDefault="008C43B0" w:rsidP="008C43B0">
            <w:pPr>
              <w:pStyle w:val="Heading2"/>
              <w:rPr>
                <w:rFonts w:cstheme="majorHAnsi"/>
                <w:bCs w:val="0"/>
                <w:szCs w:val="20"/>
              </w:rPr>
            </w:pPr>
            <w:r w:rsidRPr="00B41750">
              <w:rPr>
                <w:rFonts w:eastAsia="Times New Roman" w:cstheme="minorHAnsi"/>
                <w:color w:val="000000"/>
                <w:szCs w:val="20"/>
                <w:lang w:eastAsia="en-AU"/>
              </w:rPr>
              <w:t>English</w:t>
            </w:r>
          </w:p>
        </w:tc>
        <w:tc>
          <w:tcPr>
            <w:tcW w:w="1724" w:type="pct"/>
          </w:tcPr>
          <w:p w14:paraId="4EEF8531" w14:textId="3891CC47" w:rsidR="008C43B0" w:rsidRPr="00CD4797"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b w:val="0"/>
                <w:bCs/>
              </w:rPr>
              <w:t>82.35</w:t>
            </w:r>
            <w:r w:rsidR="008C43B0">
              <w:rPr>
                <w:b w:val="0"/>
                <w:bCs/>
              </w:rPr>
              <w:t>%</w:t>
            </w:r>
          </w:p>
        </w:tc>
        <w:tc>
          <w:tcPr>
            <w:tcW w:w="1381" w:type="pct"/>
          </w:tcPr>
          <w:p w14:paraId="55D588EF" w14:textId="3BC90409" w:rsidR="008C43B0" w:rsidRPr="00CD4797"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84</w:t>
            </w:r>
          </w:p>
        </w:tc>
      </w:tr>
      <w:tr w:rsidR="00331033" w:rsidRPr="00F71531" w14:paraId="006940B8" w14:textId="77777777" w:rsidTr="008C43B0">
        <w:trPr>
          <w:trHeight w:val="170"/>
        </w:trPr>
        <w:tc>
          <w:tcPr>
            <w:cnfStyle w:val="001000000000" w:firstRow="0" w:lastRow="0" w:firstColumn="1" w:lastColumn="0" w:oddVBand="0" w:evenVBand="0" w:oddHBand="0" w:evenHBand="0" w:firstRowFirstColumn="0" w:firstRowLastColumn="0" w:lastRowFirstColumn="0" w:lastRowLastColumn="0"/>
            <w:tcW w:w="1895" w:type="pct"/>
          </w:tcPr>
          <w:p w14:paraId="02EE6115" w14:textId="4A385255" w:rsidR="00331033" w:rsidRPr="00B41750" w:rsidRDefault="00331033" w:rsidP="008C43B0">
            <w:pPr>
              <w:pStyle w:val="Heading2"/>
              <w:rPr>
                <w:rFonts w:eastAsia="Times New Roman" w:cstheme="minorHAnsi"/>
                <w:color w:val="000000"/>
                <w:szCs w:val="20"/>
                <w:lang w:eastAsia="en-AU"/>
              </w:rPr>
            </w:pPr>
            <w:r>
              <w:rPr>
                <w:rFonts w:eastAsia="Times New Roman" w:cstheme="minorHAnsi"/>
                <w:color w:val="000000"/>
                <w:szCs w:val="20"/>
                <w:lang w:eastAsia="en-AU"/>
              </w:rPr>
              <w:t>Urdu</w:t>
            </w:r>
          </w:p>
        </w:tc>
        <w:tc>
          <w:tcPr>
            <w:tcW w:w="1724" w:type="pct"/>
          </w:tcPr>
          <w:p w14:paraId="0E0F1030" w14:textId="15D4B7BF" w:rsidR="00331033" w:rsidRDefault="00331033" w:rsidP="008C43B0">
            <w:pPr>
              <w:pStyle w:val="Heading2"/>
              <w:cnfStyle w:val="000000000000" w:firstRow="0" w:lastRow="0" w:firstColumn="0" w:lastColumn="0" w:oddVBand="0" w:evenVBand="0" w:oddHBand="0" w:evenHBand="0" w:firstRowFirstColumn="0" w:firstRowLastColumn="0" w:lastRowFirstColumn="0" w:lastRowLastColumn="0"/>
              <w:rPr>
                <w:b w:val="0"/>
                <w:bCs/>
              </w:rPr>
            </w:pPr>
            <w:r>
              <w:rPr>
                <w:b w:val="0"/>
                <w:bCs/>
              </w:rPr>
              <w:t>3.92%</w:t>
            </w:r>
          </w:p>
        </w:tc>
        <w:tc>
          <w:tcPr>
            <w:tcW w:w="1381" w:type="pct"/>
          </w:tcPr>
          <w:p w14:paraId="72ECC5B2" w14:textId="1C99D894" w:rsidR="00331033" w:rsidRDefault="00331033" w:rsidP="008C43B0">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4</w:t>
            </w:r>
          </w:p>
        </w:tc>
      </w:tr>
      <w:tr w:rsidR="008C43B0" w:rsidRPr="00F71531" w14:paraId="3F42B4DD" w14:textId="77777777" w:rsidTr="008C43B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tcPr>
          <w:p w14:paraId="3761F275" w14:textId="5E0C9298" w:rsidR="008C43B0" w:rsidRPr="00F71531" w:rsidRDefault="008C43B0" w:rsidP="008C43B0">
            <w:pPr>
              <w:pStyle w:val="Heading2"/>
              <w:rPr>
                <w:rFonts w:cstheme="majorHAnsi"/>
                <w:bCs w:val="0"/>
                <w:szCs w:val="20"/>
              </w:rPr>
            </w:pPr>
            <w:r w:rsidRPr="00B41750">
              <w:rPr>
                <w:rFonts w:eastAsia="Times New Roman" w:cstheme="minorHAnsi"/>
                <w:color w:val="000000"/>
                <w:szCs w:val="20"/>
                <w:lang w:eastAsia="en-AU"/>
              </w:rPr>
              <w:t>Mandarin</w:t>
            </w:r>
          </w:p>
        </w:tc>
        <w:tc>
          <w:tcPr>
            <w:tcW w:w="1724" w:type="pct"/>
          </w:tcPr>
          <w:p w14:paraId="439F39E9" w14:textId="509A00CE" w:rsidR="008C43B0" w:rsidRPr="00CD4797"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b w:val="0"/>
                <w:bCs/>
              </w:rPr>
              <w:t>1.96</w:t>
            </w:r>
            <w:r w:rsidR="008C43B0">
              <w:rPr>
                <w:b w:val="0"/>
                <w:bCs/>
              </w:rPr>
              <w:t>%</w:t>
            </w:r>
          </w:p>
        </w:tc>
        <w:tc>
          <w:tcPr>
            <w:tcW w:w="1381" w:type="pct"/>
          </w:tcPr>
          <w:p w14:paraId="4E7D7D74" w14:textId="711D63B5" w:rsidR="008C43B0" w:rsidRPr="00CD4797"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r>
              <w:rPr>
                <w:rFonts w:cstheme="majorHAnsi"/>
                <w:b w:val="0"/>
                <w:bCs/>
                <w:szCs w:val="20"/>
              </w:rPr>
              <w:t>2</w:t>
            </w:r>
          </w:p>
        </w:tc>
      </w:tr>
      <w:tr w:rsidR="008C43B0" w:rsidRPr="00F71531" w14:paraId="383336B7" w14:textId="77777777" w:rsidTr="008C43B0">
        <w:trPr>
          <w:trHeight w:val="170"/>
        </w:trPr>
        <w:tc>
          <w:tcPr>
            <w:cnfStyle w:val="001000000000" w:firstRow="0" w:lastRow="0" w:firstColumn="1" w:lastColumn="0" w:oddVBand="0" w:evenVBand="0" w:oddHBand="0" w:evenHBand="0" w:firstRowFirstColumn="0" w:firstRowLastColumn="0" w:lastRowFirstColumn="0" w:lastRowLastColumn="0"/>
            <w:tcW w:w="1895" w:type="pct"/>
          </w:tcPr>
          <w:p w14:paraId="7D21676F" w14:textId="6E1594C0" w:rsidR="008C43B0" w:rsidRPr="00F71531" w:rsidRDefault="00331033" w:rsidP="008C43B0">
            <w:pPr>
              <w:pStyle w:val="Heading2"/>
              <w:rPr>
                <w:rFonts w:cstheme="majorHAnsi"/>
                <w:bCs w:val="0"/>
                <w:szCs w:val="20"/>
              </w:rPr>
            </w:pPr>
            <w:r>
              <w:rPr>
                <w:rFonts w:eastAsia="Times New Roman" w:cstheme="minorHAnsi"/>
                <w:color w:val="000000"/>
                <w:szCs w:val="20"/>
                <w:lang w:eastAsia="en-AU"/>
              </w:rPr>
              <w:t>Telugu</w:t>
            </w:r>
          </w:p>
        </w:tc>
        <w:tc>
          <w:tcPr>
            <w:tcW w:w="1724" w:type="pct"/>
          </w:tcPr>
          <w:p w14:paraId="058A15C6" w14:textId="69E3C816" w:rsidR="008C43B0" w:rsidRPr="00CD4797" w:rsidRDefault="00331033" w:rsidP="008C43B0">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b w:val="0"/>
                <w:bCs/>
              </w:rPr>
              <w:t>1.96</w:t>
            </w:r>
            <w:r w:rsidR="008C43B0">
              <w:rPr>
                <w:b w:val="0"/>
                <w:bCs/>
              </w:rPr>
              <w:t>%</w:t>
            </w:r>
          </w:p>
        </w:tc>
        <w:tc>
          <w:tcPr>
            <w:tcW w:w="1381" w:type="pct"/>
          </w:tcPr>
          <w:p w14:paraId="1D71F791" w14:textId="5C758823" w:rsidR="008C43B0" w:rsidRPr="00CD4797" w:rsidRDefault="00331033" w:rsidP="008C43B0">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r>
              <w:rPr>
                <w:rFonts w:cstheme="majorHAnsi"/>
                <w:b w:val="0"/>
                <w:bCs/>
                <w:szCs w:val="20"/>
              </w:rPr>
              <w:t>2</w:t>
            </w:r>
          </w:p>
        </w:tc>
      </w:tr>
      <w:tr w:rsidR="008C43B0" w:rsidRPr="00F71531" w14:paraId="27BFDE54" w14:textId="77777777" w:rsidTr="008C43B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tcPr>
          <w:p w14:paraId="1FC6D76F" w14:textId="3E89C8BB" w:rsidR="008C43B0" w:rsidRPr="00CD4797" w:rsidRDefault="00331033" w:rsidP="008C43B0">
            <w:pPr>
              <w:pStyle w:val="Heading2"/>
              <w:rPr>
                <w:rFonts w:cstheme="majorHAnsi"/>
                <w:b/>
                <w:bCs w:val="0"/>
                <w:szCs w:val="20"/>
              </w:rPr>
            </w:pPr>
            <w:r>
              <w:rPr>
                <w:rFonts w:eastAsia="Times New Roman" w:cstheme="minorHAnsi"/>
                <w:color w:val="000000"/>
                <w:szCs w:val="20"/>
                <w:lang w:eastAsia="en-AU"/>
              </w:rPr>
              <w:t>Other</w:t>
            </w:r>
          </w:p>
        </w:tc>
        <w:tc>
          <w:tcPr>
            <w:tcW w:w="1724" w:type="pct"/>
          </w:tcPr>
          <w:p w14:paraId="2A4385B5" w14:textId="3F1D1AE1" w:rsidR="008C43B0" w:rsidRPr="00F71531"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b w:val="0"/>
                <w:bCs/>
              </w:rPr>
              <w:t>9.8</w:t>
            </w:r>
            <w:r w:rsidR="008C43B0">
              <w:rPr>
                <w:b w:val="0"/>
                <w:bCs/>
              </w:rPr>
              <w:t>%</w:t>
            </w:r>
          </w:p>
        </w:tc>
        <w:tc>
          <w:tcPr>
            <w:tcW w:w="1381" w:type="pct"/>
          </w:tcPr>
          <w:p w14:paraId="7B6D360F" w14:textId="2D404678" w:rsidR="008C43B0" w:rsidRPr="00F71531" w:rsidRDefault="00331033" w:rsidP="008C43B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10</w:t>
            </w:r>
          </w:p>
        </w:tc>
      </w:tr>
      <w:tr w:rsidR="0059232E" w:rsidRPr="00F71531" w14:paraId="70FADF01" w14:textId="77777777" w:rsidTr="008C43B0">
        <w:trPr>
          <w:trHeight w:val="170"/>
        </w:trPr>
        <w:tc>
          <w:tcPr>
            <w:cnfStyle w:val="001000000000" w:firstRow="0" w:lastRow="0" w:firstColumn="1" w:lastColumn="0" w:oddVBand="0" w:evenVBand="0" w:oddHBand="0" w:evenHBand="0" w:firstRowFirstColumn="0" w:firstRowLastColumn="0" w:lastRowFirstColumn="0" w:lastRowLastColumn="0"/>
            <w:tcW w:w="1895" w:type="pct"/>
          </w:tcPr>
          <w:p w14:paraId="46ED503A" w14:textId="4F6EBD37" w:rsidR="0059232E" w:rsidRPr="0059232E" w:rsidRDefault="0059232E" w:rsidP="008C43B0">
            <w:pPr>
              <w:pStyle w:val="Heading2"/>
              <w:rPr>
                <w:b/>
                <w:bCs w:val="0"/>
              </w:rPr>
            </w:pPr>
            <w:r w:rsidRPr="0059232E">
              <w:rPr>
                <w:b/>
                <w:bCs w:val="0"/>
              </w:rPr>
              <w:t>Total</w:t>
            </w:r>
          </w:p>
        </w:tc>
        <w:tc>
          <w:tcPr>
            <w:tcW w:w="1724" w:type="pct"/>
          </w:tcPr>
          <w:p w14:paraId="192BA301" w14:textId="5F14404A" w:rsidR="0059232E" w:rsidRPr="0059232E" w:rsidRDefault="0059232E" w:rsidP="008C43B0">
            <w:pPr>
              <w:pStyle w:val="Heading2"/>
              <w:cnfStyle w:val="000000000000" w:firstRow="0" w:lastRow="0" w:firstColumn="0" w:lastColumn="0" w:oddVBand="0" w:evenVBand="0" w:oddHBand="0" w:evenHBand="0" w:firstRowFirstColumn="0" w:firstRowLastColumn="0" w:lastRowFirstColumn="0" w:lastRowLastColumn="0"/>
            </w:pPr>
            <w:r w:rsidRPr="0059232E">
              <w:t>100%</w:t>
            </w:r>
          </w:p>
        </w:tc>
        <w:tc>
          <w:tcPr>
            <w:tcW w:w="1381" w:type="pct"/>
          </w:tcPr>
          <w:p w14:paraId="3A19205A" w14:textId="41A166CC" w:rsidR="0059232E" w:rsidRPr="0059232E" w:rsidRDefault="00331033" w:rsidP="008C43B0">
            <w:pPr>
              <w:pStyle w:val="Heading2"/>
              <w:cnfStyle w:val="000000000000" w:firstRow="0" w:lastRow="0" w:firstColumn="0" w:lastColumn="0" w:oddVBand="0" w:evenVBand="0" w:oddHBand="0" w:evenHBand="0" w:firstRowFirstColumn="0" w:firstRowLastColumn="0" w:lastRowFirstColumn="0" w:lastRowLastColumn="0"/>
              <w:rPr>
                <w:rFonts w:cstheme="majorHAnsi"/>
                <w:szCs w:val="20"/>
              </w:rPr>
            </w:pPr>
            <w:r>
              <w:rPr>
                <w:rFonts w:cstheme="majorHAnsi"/>
                <w:szCs w:val="20"/>
              </w:rPr>
              <w:t>102</w:t>
            </w:r>
          </w:p>
        </w:tc>
      </w:tr>
    </w:tbl>
    <w:p w14:paraId="55F6550E" w14:textId="77777777" w:rsidR="00E01ABB" w:rsidRDefault="00E01ABB" w:rsidP="001D00AD">
      <w:pPr>
        <w:spacing w:after="0"/>
        <w:rPr>
          <w:b/>
          <w:bCs/>
          <w:color w:val="7DB08C" w:themeColor="text2"/>
        </w:rPr>
      </w:pPr>
    </w:p>
    <w:p w14:paraId="6C696BA4" w14:textId="77777777" w:rsidR="00E01ABB" w:rsidRDefault="00E01ABB" w:rsidP="001D00AD">
      <w:pPr>
        <w:spacing w:after="0"/>
        <w:rPr>
          <w:b/>
          <w:bCs/>
          <w:color w:val="7DB08C" w:themeColor="text2"/>
        </w:rPr>
      </w:pPr>
    </w:p>
    <w:p w14:paraId="00016A9E" w14:textId="77777777" w:rsidR="00157340" w:rsidRDefault="00157340" w:rsidP="00291DA6">
      <w:pPr>
        <w:spacing w:after="0"/>
        <w:rPr>
          <w:b/>
          <w:bCs/>
          <w:color w:val="7DB08C" w:themeColor="text2"/>
        </w:rPr>
      </w:pPr>
    </w:p>
    <w:p w14:paraId="360B74E9" w14:textId="77777777" w:rsidR="00E6052F" w:rsidRDefault="00E6052F" w:rsidP="00291DA6">
      <w:pPr>
        <w:spacing w:after="0"/>
        <w:rPr>
          <w:b/>
          <w:bCs/>
          <w:color w:val="7DB08C" w:themeColor="text2"/>
        </w:rPr>
      </w:pPr>
    </w:p>
    <w:p w14:paraId="002E5D01" w14:textId="77777777" w:rsidR="00E6052F" w:rsidRDefault="00E6052F" w:rsidP="00291DA6">
      <w:pPr>
        <w:spacing w:after="0"/>
        <w:rPr>
          <w:b/>
          <w:bCs/>
          <w:color w:val="7DB08C" w:themeColor="text2"/>
        </w:rPr>
      </w:pPr>
    </w:p>
    <w:p w14:paraId="19A21DD5" w14:textId="77777777" w:rsidR="00E6052F" w:rsidRDefault="00E6052F" w:rsidP="00291DA6">
      <w:pPr>
        <w:spacing w:after="0"/>
        <w:rPr>
          <w:b/>
          <w:bCs/>
          <w:color w:val="7DB08C" w:themeColor="text2"/>
        </w:rPr>
      </w:pPr>
    </w:p>
    <w:p w14:paraId="0EF4FA55" w14:textId="77777777" w:rsidR="00E6052F" w:rsidRDefault="00E6052F" w:rsidP="00291DA6">
      <w:pPr>
        <w:spacing w:after="0"/>
        <w:rPr>
          <w:b/>
          <w:bCs/>
          <w:color w:val="7DB08C" w:themeColor="text2"/>
        </w:rPr>
      </w:pPr>
    </w:p>
    <w:p w14:paraId="5B3E6A97" w14:textId="77777777" w:rsidR="00E6052F" w:rsidRDefault="00E6052F" w:rsidP="00291DA6">
      <w:pPr>
        <w:spacing w:after="0"/>
        <w:rPr>
          <w:b/>
          <w:bCs/>
          <w:color w:val="7DB08C" w:themeColor="text2"/>
        </w:rPr>
      </w:pPr>
    </w:p>
    <w:p w14:paraId="0C94A5DF" w14:textId="77777777" w:rsidR="00E6052F" w:rsidRDefault="00E6052F" w:rsidP="00291DA6">
      <w:pPr>
        <w:spacing w:after="0"/>
        <w:rPr>
          <w:b/>
          <w:bCs/>
          <w:color w:val="7DB08C" w:themeColor="text2"/>
        </w:rPr>
      </w:pPr>
    </w:p>
    <w:p w14:paraId="0B1A9443" w14:textId="77777777" w:rsidR="00E6052F" w:rsidRDefault="00E6052F" w:rsidP="00291DA6">
      <w:pPr>
        <w:spacing w:after="0"/>
        <w:rPr>
          <w:b/>
          <w:bCs/>
          <w:color w:val="7DB08C" w:themeColor="text2"/>
        </w:rPr>
      </w:pPr>
    </w:p>
    <w:p w14:paraId="526DFA35" w14:textId="77777777" w:rsidR="00C65CF1" w:rsidRDefault="00C65CF1" w:rsidP="00291DA6">
      <w:pPr>
        <w:spacing w:after="0"/>
        <w:rPr>
          <w:b/>
          <w:bCs/>
          <w:color w:val="7DB08C" w:themeColor="text2"/>
        </w:rPr>
      </w:pPr>
    </w:p>
    <w:p w14:paraId="13BE997C" w14:textId="77777777" w:rsidR="008C43B0" w:rsidRDefault="008C43B0" w:rsidP="00291DA6">
      <w:pPr>
        <w:spacing w:after="0"/>
        <w:rPr>
          <w:b/>
          <w:bCs/>
          <w:color w:val="7DB08C" w:themeColor="text2"/>
        </w:rPr>
      </w:pPr>
    </w:p>
    <w:tbl>
      <w:tblPr>
        <w:tblStyle w:val="GridTable4-Accent2"/>
        <w:tblpPr w:leftFromText="180" w:rightFromText="180" w:vertAnchor="text" w:horzAnchor="margin" w:tblpY="659"/>
        <w:tblW w:w="0" w:type="auto"/>
        <w:tblLook w:val="04A0" w:firstRow="1" w:lastRow="0" w:firstColumn="1" w:lastColumn="0" w:noHBand="0" w:noVBand="1"/>
      </w:tblPr>
      <w:tblGrid>
        <w:gridCol w:w="4348"/>
        <w:gridCol w:w="895"/>
        <w:gridCol w:w="962"/>
        <w:gridCol w:w="2461"/>
        <w:gridCol w:w="1790"/>
      </w:tblGrid>
      <w:tr w:rsidR="00486820" w:rsidRPr="0014683A" w14:paraId="19530D69" w14:textId="77777777" w:rsidTr="00486820">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noWrap/>
            <w:hideMark/>
          </w:tcPr>
          <w:p w14:paraId="6DC77056" w14:textId="77777777" w:rsidR="00486820" w:rsidRPr="001D00AD" w:rsidRDefault="00486820" w:rsidP="00486820">
            <w:pPr>
              <w:pStyle w:val="Heading2"/>
              <w:rPr>
                <w:b/>
                <w:bCs w:val="0"/>
              </w:rPr>
            </w:pPr>
            <w:r>
              <w:rPr>
                <w:b/>
                <w:bCs w:val="0"/>
              </w:rPr>
              <w:t>Identity</w:t>
            </w:r>
          </w:p>
        </w:tc>
        <w:tc>
          <w:tcPr>
            <w:tcW w:w="0" w:type="auto"/>
            <w:noWrap/>
            <w:hideMark/>
          </w:tcPr>
          <w:p w14:paraId="172D8BCE" w14:textId="77777777" w:rsidR="00486820" w:rsidRPr="001D00AD" w:rsidRDefault="00486820"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25" w:name="_Toc198709757"/>
            <w:r w:rsidRPr="001D00AD">
              <w:rPr>
                <w:b/>
                <w:bCs w:val="0"/>
              </w:rPr>
              <w:t>Yes %</w:t>
            </w:r>
            <w:bookmarkEnd w:id="25"/>
          </w:p>
        </w:tc>
        <w:tc>
          <w:tcPr>
            <w:tcW w:w="0" w:type="auto"/>
          </w:tcPr>
          <w:p w14:paraId="49591B5A" w14:textId="77777777" w:rsidR="00486820" w:rsidRPr="001D00AD" w:rsidRDefault="00486820"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26" w:name="_Toc198709758"/>
            <w:r w:rsidRPr="001D00AD">
              <w:rPr>
                <w:b/>
                <w:bCs w:val="0"/>
              </w:rPr>
              <w:t>Yes count</w:t>
            </w:r>
            <w:bookmarkEnd w:id="26"/>
          </w:p>
        </w:tc>
        <w:tc>
          <w:tcPr>
            <w:tcW w:w="0" w:type="auto"/>
            <w:noWrap/>
            <w:hideMark/>
          </w:tcPr>
          <w:p w14:paraId="7A7B2A67" w14:textId="77777777" w:rsidR="00486820" w:rsidRPr="001D00AD" w:rsidRDefault="00486820"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27" w:name="_Toc198709761"/>
            <w:r w:rsidRPr="001D00AD">
              <w:rPr>
                <w:b/>
                <w:bCs w:val="0"/>
              </w:rPr>
              <w:t>No / Prefer not to say %</w:t>
            </w:r>
            <w:bookmarkEnd w:id="27"/>
          </w:p>
        </w:tc>
        <w:tc>
          <w:tcPr>
            <w:tcW w:w="0" w:type="auto"/>
          </w:tcPr>
          <w:p w14:paraId="6216A209" w14:textId="77777777" w:rsidR="00486820" w:rsidRPr="001D00AD" w:rsidRDefault="00486820" w:rsidP="00486820">
            <w:pPr>
              <w:pStyle w:val="Heading2"/>
              <w:cnfStyle w:val="100000000000" w:firstRow="1" w:lastRow="0" w:firstColumn="0" w:lastColumn="0" w:oddVBand="0" w:evenVBand="0" w:oddHBand="0" w:evenHBand="0" w:firstRowFirstColumn="0" w:firstRowLastColumn="0" w:lastRowFirstColumn="0" w:lastRowLastColumn="0"/>
              <w:rPr>
                <w:b/>
                <w:bCs w:val="0"/>
              </w:rPr>
            </w:pPr>
            <w:bookmarkStart w:id="28" w:name="_Toc198709762"/>
            <w:r w:rsidRPr="001D00AD">
              <w:rPr>
                <w:b/>
                <w:bCs w:val="0"/>
              </w:rPr>
              <w:t>No / Prefer not to say count</w:t>
            </w:r>
            <w:bookmarkEnd w:id="28"/>
          </w:p>
        </w:tc>
      </w:tr>
      <w:tr w:rsidR="00486820" w:rsidRPr="0014683A" w14:paraId="2B751099" w14:textId="77777777" w:rsidTr="00486820">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22363C54" w14:textId="77777777" w:rsidR="00486820" w:rsidRPr="00BC5869" w:rsidRDefault="00486820" w:rsidP="00486820">
            <w:pPr>
              <w:pStyle w:val="Heading2"/>
              <w:rPr>
                <w:rFonts w:cstheme="majorHAnsi"/>
                <w:bCs w:val="0"/>
                <w:szCs w:val="20"/>
              </w:rPr>
            </w:pPr>
            <w:bookmarkStart w:id="29" w:name="_Toc198709763"/>
            <w:r w:rsidRPr="00BC5869">
              <w:rPr>
                <w:rFonts w:cstheme="majorHAnsi"/>
                <w:bCs w:val="0"/>
                <w:szCs w:val="20"/>
              </w:rPr>
              <w:t>A person living with disability and/or someone caring for a person living with disability</w:t>
            </w:r>
            <w:bookmarkEnd w:id="29"/>
          </w:p>
        </w:tc>
        <w:tc>
          <w:tcPr>
            <w:tcW w:w="0" w:type="auto"/>
            <w:hideMark/>
          </w:tcPr>
          <w:p w14:paraId="15B52B6C" w14:textId="5E69003B" w:rsidR="00486820" w:rsidRPr="00BC5869"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bookmarkStart w:id="30" w:name="_Toc198709764"/>
            <w:r>
              <w:rPr>
                <w:rFonts w:cstheme="majorHAnsi"/>
                <w:b w:val="0"/>
                <w:szCs w:val="20"/>
              </w:rPr>
              <w:t>21.57</w:t>
            </w:r>
            <w:r w:rsidR="00486820">
              <w:rPr>
                <w:rFonts w:cstheme="majorHAnsi"/>
                <w:b w:val="0"/>
                <w:szCs w:val="20"/>
              </w:rPr>
              <w:t>%</w:t>
            </w:r>
            <w:bookmarkEnd w:id="30"/>
          </w:p>
        </w:tc>
        <w:tc>
          <w:tcPr>
            <w:tcW w:w="0" w:type="auto"/>
          </w:tcPr>
          <w:p w14:paraId="624F9DF5" w14:textId="733AFFDE" w:rsidR="00486820" w:rsidRPr="0059232E"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22</w:t>
            </w:r>
          </w:p>
        </w:tc>
        <w:tc>
          <w:tcPr>
            <w:tcW w:w="0" w:type="auto"/>
            <w:hideMark/>
          </w:tcPr>
          <w:p w14:paraId="236BA409" w14:textId="131B4926" w:rsidR="00486820" w:rsidRPr="00BC5869"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bookmarkStart w:id="31" w:name="_Toc198709768"/>
            <w:r>
              <w:rPr>
                <w:rFonts w:cstheme="majorHAnsi"/>
                <w:b w:val="0"/>
                <w:szCs w:val="20"/>
              </w:rPr>
              <w:t>78.43</w:t>
            </w:r>
            <w:r w:rsidR="00486820" w:rsidRPr="00BC5869">
              <w:rPr>
                <w:rFonts w:cstheme="majorHAnsi"/>
                <w:b w:val="0"/>
                <w:szCs w:val="20"/>
              </w:rPr>
              <w:t>%</w:t>
            </w:r>
            <w:bookmarkEnd w:id="31"/>
          </w:p>
        </w:tc>
        <w:tc>
          <w:tcPr>
            <w:tcW w:w="0" w:type="auto"/>
          </w:tcPr>
          <w:p w14:paraId="7380B38D" w14:textId="2986DD70" w:rsidR="00486820" w:rsidRPr="0059232E"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80</w:t>
            </w:r>
          </w:p>
        </w:tc>
      </w:tr>
      <w:tr w:rsidR="00486820" w:rsidRPr="0014683A" w14:paraId="5C62DC6C" w14:textId="77777777" w:rsidTr="00486820">
        <w:trPr>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450A9878" w14:textId="77777777" w:rsidR="00486820" w:rsidRPr="00BC5869" w:rsidRDefault="00486820" w:rsidP="00486820">
            <w:pPr>
              <w:pStyle w:val="Heading2"/>
              <w:rPr>
                <w:rFonts w:cstheme="majorHAnsi"/>
                <w:bCs w:val="0"/>
                <w:szCs w:val="20"/>
              </w:rPr>
            </w:pPr>
            <w:bookmarkStart w:id="32" w:name="_Toc198709770"/>
            <w:r w:rsidRPr="00BC5869">
              <w:rPr>
                <w:rFonts w:cstheme="majorHAnsi"/>
                <w:bCs w:val="0"/>
                <w:szCs w:val="20"/>
              </w:rPr>
              <w:t>An Aboriginal and/or Torres Strait Islander person</w:t>
            </w:r>
            <w:bookmarkEnd w:id="32"/>
          </w:p>
        </w:tc>
        <w:tc>
          <w:tcPr>
            <w:tcW w:w="0" w:type="auto"/>
          </w:tcPr>
          <w:p w14:paraId="42881A19" w14:textId="7EE5E8B4" w:rsidR="00486820" w:rsidRPr="00BC5869" w:rsidRDefault="00331033"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r>
              <w:rPr>
                <w:rFonts w:cstheme="majorHAnsi"/>
                <w:b w:val="0"/>
                <w:szCs w:val="20"/>
              </w:rPr>
              <w:t>2.94</w:t>
            </w:r>
            <w:r w:rsidR="0059232E">
              <w:rPr>
                <w:rFonts w:cstheme="majorHAnsi"/>
                <w:b w:val="0"/>
                <w:szCs w:val="20"/>
              </w:rPr>
              <w:t>%</w:t>
            </w:r>
          </w:p>
        </w:tc>
        <w:tc>
          <w:tcPr>
            <w:tcW w:w="0" w:type="auto"/>
          </w:tcPr>
          <w:p w14:paraId="7A5DF723" w14:textId="604D203D" w:rsidR="00486820" w:rsidRPr="0059232E" w:rsidRDefault="00331033"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r>
              <w:rPr>
                <w:rFonts w:cstheme="majorHAnsi"/>
                <w:b w:val="0"/>
                <w:szCs w:val="20"/>
              </w:rPr>
              <w:t>3</w:t>
            </w:r>
          </w:p>
        </w:tc>
        <w:tc>
          <w:tcPr>
            <w:tcW w:w="0" w:type="auto"/>
          </w:tcPr>
          <w:p w14:paraId="01DEF38D" w14:textId="226C3529" w:rsidR="00486820" w:rsidRPr="00BC5869" w:rsidRDefault="00331033"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r>
              <w:rPr>
                <w:rFonts w:cstheme="majorHAnsi"/>
                <w:b w:val="0"/>
                <w:szCs w:val="20"/>
              </w:rPr>
              <w:t>97.06</w:t>
            </w:r>
            <w:r w:rsidR="00486820">
              <w:rPr>
                <w:rFonts w:cstheme="majorHAnsi"/>
                <w:b w:val="0"/>
                <w:szCs w:val="20"/>
              </w:rPr>
              <w:t>%</w:t>
            </w:r>
          </w:p>
        </w:tc>
        <w:tc>
          <w:tcPr>
            <w:tcW w:w="0" w:type="auto"/>
          </w:tcPr>
          <w:p w14:paraId="6132292F" w14:textId="10EE29DF" w:rsidR="00486820" w:rsidRPr="0059232E" w:rsidRDefault="00331033"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r>
              <w:rPr>
                <w:rFonts w:cstheme="majorHAnsi"/>
                <w:b w:val="0"/>
                <w:szCs w:val="20"/>
              </w:rPr>
              <w:t>99</w:t>
            </w:r>
          </w:p>
        </w:tc>
      </w:tr>
      <w:tr w:rsidR="00486820" w:rsidRPr="0014683A" w14:paraId="444D564F" w14:textId="77777777" w:rsidTr="00486820">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0" w:type="auto"/>
            <w:hideMark/>
          </w:tcPr>
          <w:p w14:paraId="57AEFEBD" w14:textId="77777777" w:rsidR="00486820" w:rsidRPr="00BC5869" w:rsidRDefault="00486820" w:rsidP="00486820">
            <w:pPr>
              <w:pStyle w:val="Heading2"/>
              <w:rPr>
                <w:rFonts w:cstheme="majorHAnsi"/>
                <w:bCs w:val="0"/>
                <w:szCs w:val="20"/>
              </w:rPr>
            </w:pPr>
            <w:bookmarkStart w:id="33" w:name="_Toc198709777"/>
            <w:r w:rsidRPr="00BC5869">
              <w:rPr>
                <w:rFonts w:cstheme="majorHAnsi"/>
                <w:bCs w:val="0"/>
                <w:szCs w:val="20"/>
              </w:rPr>
              <w:t>A person who identifies as LGBTQIA</w:t>
            </w:r>
            <w:bookmarkEnd w:id="33"/>
          </w:p>
        </w:tc>
        <w:tc>
          <w:tcPr>
            <w:tcW w:w="0" w:type="auto"/>
          </w:tcPr>
          <w:p w14:paraId="6F6F7AE3" w14:textId="07D5CC98" w:rsidR="00486820" w:rsidRPr="00BC5869"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2.94</w:t>
            </w:r>
            <w:r w:rsidR="0059232E">
              <w:rPr>
                <w:rFonts w:cstheme="majorHAnsi"/>
                <w:b w:val="0"/>
                <w:szCs w:val="20"/>
              </w:rPr>
              <w:t>%</w:t>
            </w:r>
          </w:p>
        </w:tc>
        <w:tc>
          <w:tcPr>
            <w:tcW w:w="0" w:type="auto"/>
          </w:tcPr>
          <w:p w14:paraId="22CA5BB1" w14:textId="6B52C259" w:rsidR="00486820" w:rsidRPr="0059232E"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3</w:t>
            </w:r>
          </w:p>
        </w:tc>
        <w:tc>
          <w:tcPr>
            <w:tcW w:w="0" w:type="auto"/>
          </w:tcPr>
          <w:p w14:paraId="482C4747" w14:textId="53FFA22A" w:rsidR="00486820" w:rsidRPr="00BC5869"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97.06</w:t>
            </w:r>
            <w:r w:rsidR="00486820">
              <w:rPr>
                <w:rFonts w:cstheme="majorHAnsi"/>
                <w:b w:val="0"/>
                <w:szCs w:val="20"/>
              </w:rPr>
              <w:t>%</w:t>
            </w:r>
          </w:p>
        </w:tc>
        <w:tc>
          <w:tcPr>
            <w:tcW w:w="0" w:type="auto"/>
          </w:tcPr>
          <w:p w14:paraId="65B74E8D" w14:textId="4FBCCE5F" w:rsidR="00486820" w:rsidRPr="0059232E" w:rsidRDefault="00331033" w:rsidP="00486820">
            <w:pPr>
              <w:pStyle w:val="Heading2"/>
              <w:cnfStyle w:val="000000100000" w:firstRow="0" w:lastRow="0" w:firstColumn="0" w:lastColumn="0" w:oddVBand="0" w:evenVBand="0" w:oddHBand="1" w:evenHBand="0" w:firstRowFirstColumn="0" w:firstRowLastColumn="0" w:lastRowFirstColumn="0" w:lastRowLastColumn="0"/>
              <w:rPr>
                <w:rFonts w:cstheme="majorHAnsi"/>
                <w:b w:val="0"/>
                <w:szCs w:val="20"/>
              </w:rPr>
            </w:pPr>
            <w:r>
              <w:rPr>
                <w:rFonts w:cstheme="majorHAnsi"/>
                <w:b w:val="0"/>
                <w:szCs w:val="20"/>
              </w:rPr>
              <w:t>99</w:t>
            </w:r>
          </w:p>
        </w:tc>
      </w:tr>
      <w:tr w:rsidR="0059232E" w:rsidRPr="0014683A" w14:paraId="00AD3553" w14:textId="77777777" w:rsidTr="00486820">
        <w:trPr>
          <w:trHeight w:val="21"/>
        </w:trPr>
        <w:tc>
          <w:tcPr>
            <w:cnfStyle w:val="001000000000" w:firstRow="0" w:lastRow="0" w:firstColumn="1" w:lastColumn="0" w:oddVBand="0" w:evenVBand="0" w:oddHBand="0" w:evenHBand="0" w:firstRowFirstColumn="0" w:firstRowLastColumn="0" w:lastRowFirstColumn="0" w:lastRowLastColumn="0"/>
            <w:tcW w:w="0" w:type="auto"/>
          </w:tcPr>
          <w:p w14:paraId="422E73F4" w14:textId="22D9139D" w:rsidR="0059232E" w:rsidRPr="00BC5869" w:rsidRDefault="0059232E" w:rsidP="00486820">
            <w:pPr>
              <w:pStyle w:val="Heading2"/>
              <w:rPr>
                <w:rFonts w:cstheme="majorHAnsi"/>
                <w:bCs w:val="0"/>
                <w:szCs w:val="20"/>
              </w:rPr>
            </w:pPr>
            <w:r>
              <w:rPr>
                <w:rFonts w:cstheme="majorHAnsi"/>
                <w:bCs w:val="0"/>
                <w:szCs w:val="20"/>
              </w:rPr>
              <w:t>Total</w:t>
            </w:r>
          </w:p>
        </w:tc>
        <w:tc>
          <w:tcPr>
            <w:tcW w:w="0" w:type="auto"/>
          </w:tcPr>
          <w:p w14:paraId="0B2341F8" w14:textId="770A13DC" w:rsidR="0059232E" w:rsidRDefault="0039494A"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r>
              <w:rPr>
                <w:rFonts w:cstheme="majorHAnsi"/>
                <w:b w:val="0"/>
                <w:szCs w:val="20"/>
              </w:rPr>
              <w:t>100%</w:t>
            </w:r>
          </w:p>
        </w:tc>
        <w:tc>
          <w:tcPr>
            <w:tcW w:w="0" w:type="auto"/>
          </w:tcPr>
          <w:p w14:paraId="62A67C5E" w14:textId="1945EEFA" w:rsidR="0059232E" w:rsidRPr="0059232E" w:rsidRDefault="0059232E"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p>
        </w:tc>
        <w:tc>
          <w:tcPr>
            <w:tcW w:w="0" w:type="auto"/>
          </w:tcPr>
          <w:p w14:paraId="27FE019C" w14:textId="77777777" w:rsidR="0059232E" w:rsidRDefault="0059232E"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p>
        </w:tc>
        <w:tc>
          <w:tcPr>
            <w:tcW w:w="0" w:type="auto"/>
          </w:tcPr>
          <w:p w14:paraId="569080E2" w14:textId="77777777" w:rsidR="0059232E" w:rsidRPr="0059232E" w:rsidRDefault="0059232E" w:rsidP="00486820">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p>
        </w:tc>
      </w:tr>
    </w:tbl>
    <w:p w14:paraId="7AD737AE" w14:textId="77777777" w:rsidR="008C43B0" w:rsidRDefault="008C43B0" w:rsidP="00291DA6">
      <w:pPr>
        <w:spacing w:after="0"/>
        <w:rPr>
          <w:b/>
          <w:bCs/>
          <w:color w:val="7DB08C" w:themeColor="text2"/>
        </w:rPr>
      </w:pPr>
    </w:p>
    <w:p w14:paraId="675DEBFC" w14:textId="77777777" w:rsidR="00486820" w:rsidRDefault="00486820" w:rsidP="00291DA6">
      <w:pPr>
        <w:spacing w:after="0"/>
        <w:rPr>
          <w:b/>
          <w:bCs/>
          <w:color w:val="7DB08C" w:themeColor="text2"/>
        </w:rPr>
        <w:sectPr w:rsidR="00486820" w:rsidSect="00C65CF1">
          <w:footerReference w:type="default" r:id="rId35"/>
          <w:footerReference w:type="first" r:id="rId36"/>
          <w:pgSz w:w="11906" w:h="16838" w:code="9"/>
          <w:pgMar w:top="720" w:right="720" w:bottom="720" w:left="720" w:header="397" w:footer="510" w:gutter="0"/>
          <w:cols w:space="708"/>
          <w:docGrid w:linePitch="360"/>
        </w:sectPr>
      </w:pPr>
    </w:p>
    <w:p w14:paraId="1A9E826D" w14:textId="77777777" w:rsidR="005A210D" w:rsidRDefault="005A210D" w:rsidP="00291DA6">
      <w:pPr>
        <w:spacing w:after="0"/>
        <w:rPr>
          <w:b/>
          <w:bCs/>
          <w:color w:val="7DB08C" w:themeColor="text2"/>
        </w:rPr>
      </w:pPr>
    </w:p>
    <w:p w14:paraId="2DE75E03" w14:textId="77777777" w:rsidR="005A210D" w:rsidRDefault="005A210D" w:rsidP="00291DA6">
      <w:pPr>
        <w:spacing w:after="0"/>
        <w:rPr>
          <w:b/>
          <w:bCs/>
          <w:color w:val="7DB08C" w:themeColor="text2"/>
        </w:rPr>
      </w:pPr>
      <w:commentRangeStart w:id="34"/>
    </w:p>
    <w:p w14:paraId="3860BCAE" w14:textId="6B3E0824" w:rsidR="00C06364" w:rsidRPr="00742BAC" w:rsidRDefault="00C06364" w:rsidP="00C06364">
      <w:pPr>
        <w:pStyle w:val="Heading1"/>
      </w:pPr>
      <w:r>
        <w:t xml:space="preserve">Appendix 2: </w:t>
      </w:r>
      <w:r w:rsidR="001C25F3">
        <w:t>Feedback from engagement</w:t>
      </w:r>
      <w:commentRangeEnd w:id="34"/>
      <w:r w:rsidR="00B61A2D">
        <w:rPr>
          <w:rStyle w:val="CommentReference"/>
          <w:rFonts w:ascii="Calibri Light" w:hAnsi="Calibri Light" w:cstheme="minorBidi"/>
          <w:b w:val="0"/>
          <w:bCs w:val="0"/>
          <w:color w:val="000000" w:themeColor="text1"/>
        </w:rPr>
        <w:commentReference w:id="34"/>
      </w:r>
    </w:p>
    <w:p w14:paraId="71A00041" w14:textId="0ACA0BE7" w:rsidR="00C845F6" w:rsidRDefault="00767987" w:rsidP="00C845F6">
      <w:pPr>
        <w:spacing w:after="200"/>
        <w:rPr>
          <w:b/>
          <w:bCs/>
        </w:rPr>
      </w:pPr>
      <w:r w:rsidRPr="00767987">
        <w:t xml:space="preserve">Below is the feedback received from the engagement </w:t>
      </w:r>
      <w:r w:rsidR="00C845F6">
        <w:rPr>
          <w:b/>
          <w:bCs/>
        </w:rPr>
        <w:t xml:space="preserve">Question 2: Thanks for your response, do you care to expand? </w:t>
      </w:r>
    </w:p>
    <w:p w14:paraId="29A106BA" w14:textId="0D6CFB12" w:rsidR="00C845F6" w:rsidRPr="00021D81" w:rsidRDefault="00C845F6" w:rsidP="00C845F6">
      <w:pPr>
        <w:spacing w:after="200"/>
        <w:rPr>
          <w:bCs/>
        </w:rPr>
      </w:pPr>
      <w:r w:rsidRPr="00021D81">
        <w:rPr>
          <w:bCs/>
        </w:rPr>
        <w:t xml:space="preserve">This was a free text box that was not mandatory and </w:t>
      </w:r>
      <w:r w:rsidRPr="00944AB5">
        <w:rPr>
          <w:bCs/>
          <w:u w:val="single"/>
        </w:rPr>
        <w:t xml:space="preserve">only displayed for those who responded </w:t>
      </w:r>
      <w:r w:rsidR="00E05BA7" w:rsidRPr="00944AB5">
        <w:rPr>
          <w:b/>
          <w:u w:val="single"/>
        </w:rPr>
        <w:t>no</w:t>
      </w:r>
      <w:r w:rsidRPr="00944AB5">
        <w:rPr>
          <w:bCs/>
          <w:u w:val="single"/>
        </w:rPr>
        <w:t xml:space="preserve"> to the first question</w:t>
      </w:r>
      <w:r w:rsidR="00511EFD">
        <w:rPr>
          <w:bCs/>
        </w:rPr>
        <w:t xml:space="preserve"> ‘</w:t>
      </w:r>
      <w:r w:rsidR="00511EFD" w:rsidRPr="00511EFD">
        <w:rPr>
          <w:bCs/>
        </w:rPr>
        <w:t>Do you support the construction of a new public toilet at Loyola Reserve?</w:t>
      </w:r>
      <w:r w:rsidR="00511EFD">
        <w:rPr>
          <w:bCs/>
        </w:rPr>
        <w:t>’</w:t>
      </w:r>
      <w:r w:rsidRPr="00021D81">
        <w:rPr>
          <w:bCs/>
        </w:rPr>
        <w:t xml:space="preserve"> </w:t>
      </w:r>
      <w:r w:rsidR="00E05BA7">
        <w:rPr>
          <w:bCs/>
        </w:rPr>
        <w:t>34</w:t>
      </w:r>
      <w:r w:rsidRPr="00021D81">
        <w:rPr>
          <w:bCs/>
        </w:rPr>
        <w:t xml:space="preserve"> people responded to this question.</w:t>
      </w:r>
    </w:p>
    <w:tbl>
      <w:tblPr>
        <w:tblStyle w:val="ListTable2-Accent2"/>
        <w:tblW w:w="0" w:type="auto"/>
        <w:tblLook w:val="04A0" w:firstRow="1" w:lastRow="0" w:firstColumn="1" w:lastColumn="0" w:noHBand="0" w:noVBand="1"/>
      </w:tblPr>
      <w:tblGrid>
        <w:gridCol w:w="7669"/>
        <w:gridCol w:w="7729"/>
      </w:tblGrid>
      <w:tr w:rsidR="00A73036" w:rsidRPr="00511EFD" w14:paraId="4E7085C8" w14:textId="77777777" w:rsidTr="00511E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BD819C" w14:textId="101744B1" w:rsidR="00A73036" w:rsidRPr="00511EFD" w:rsidRDefault="00A73036" w:rsidP="00511EFD">
            <w:pPr>
              <w:spacing w:after="200"/>
              <w:rPr>
                <w:b w:val="0"/>
                <w:bCs w:val="0"/>
                <w:szCs w:val="20"/>
              </w:rPr>
            </w:pPr>
            <w:r w:rsidRPr="00511EFD">
              <w:rPr>
                <w:rFonts w:ascii="Aptos Narrow" w:hAnsi="Aptos Narrow"/>
                <w:b w:val="0"/>
                <w:bCs w:val="0"/>
                <w:color w:val="000000"/>
                <w:szCs w:val="20"/>
              </w:rPr>
              <w:t>A toilet in this old park is not a good idea and is not required. There is high drug use in the immediate area which will only increase with a toilet/secluded shelter available. A toilet will dramatically increase patronage of the park, increasing traffic congestion along Loyola Road. There is already a high degree of risk associated with passengers (children) getting into/out of cars. With both sides of Loyola Road with parked cars, the road is very narrow. There is no pedestrian crossing or traffic management along this section of the road. Hoons do burn outs and speed along this road practically every day. A toilet in this park is a bad idea.</w:t>
            </w:r>
          </w:p>
        </w:tc>
        <w:tc>
          <w:tcPr>
            <w:tcW w:w="0" w:type="auto"/>
          </w:tcPr>
          <w:p w14:paraId="265A6043" w14:textId="7E016AF6" w:rsidR="00A73036" w:rsidRPr="00511EFD" w:rsidRDefault="00A73036" w:rsidP="00511EFD">
            <w:pPr>
              <w:spacing w:after="0" w:line="240" w:lineRule="auto"/>
              <w:cnfStyle w:val="100000000000" w:firstRow="1" w:lastRow="0" w:firstColumn="0" w:lastColumn="0" w:oddVBand="0" w:evenVBand="0" w:oddHBand="0" w:evenHBand="0" w:firstRowFirstColumn="0" w:firstRowLastColumn="0" w:lastRowFirstColumn="0" w:lastRowLastColumn="0"/>
              <w:rPr>
                <w:rFonts w:ascii="Aptos Narrow" w:hAnsi="Aptos Narrow"/>
                <w:b w:val="0"/>
                <w:bCs w:val="0"/>
                <w:color w:val="000000"/>
                <w:szCs w:val="20"/>
              </w:rPr>
            </w:pPr>
            <w:r w:rsidRPr="00511EFD">
              <w:rPr>
                <w:rFonts w:ascii="Aptos Narrow" w:hAnsi="Aptos Narrow"/>
                <w:b w:val="0"/>
                <w:bCs w:val="0"/>
                <w:color w:val="000000"/>
                <w:szCs w:val="20"/>
              </w:rPr>
              <w:t xml:space="preserve">It's </w:t>
            </w:r>
            <w:r w:rsidR="00511EFD" w:rsidRPr="00511EFD">
              <w:rPr>
                <w:rFonts w:ascii="Aptos Narrow" w:hAnsi="Aptos Narrow"/>
                <w:b w:val="0"/>
                <w:bCs w:val="0"/>
                <w:color w:val="000000"/>
                <w:szCs w:val="20"/>
              </w:rPr>
              <w:t>too</w:t>
            </w:r>
            <w:r w:rsidRPr="00511EFD">
              <w:rPr>
                <w:rFonts w:ascii="Aptos Narrow" w:hAnsi="Aptos Narrow"/>
                <w:b w:val="0"/>
                <w:bCs w:val="0"/>
                <w:color w:val="000000"/>
                <w:szCs w:val="20"/>
              </w:rPr>
              <w:t xml:space="preserve"> close to residential housing.</w:t>
            </w:r>
          </w:p>
          <w:p w14:paraId="24222EF7" w14:textId="77777777" w:rsidR="00A73036" w:rsidRPr="00511EFD" w:rsidRDefault="00A73036" w:rsidP="00511EFD">
            <w:pPr>
              <w:spacing w:after="200"/>
              <w:cnfStyle w:val="100000000000" w:firstRow="1" w:lastRow="0" w:firstColumn="0" w:lastColumn="0" w:oddVBand="0" w:evenVBand="0" w:oddHBand="0" w:evenHBand="0" w:firstRowFirstColumn="0" w:firstRowLastColumn="0" w:lastRowFirstColumn="0" w:lastRowLastColumn="0"/>
              <w:rPr>
                <w:b w:val="0"/>
                <w:bCs w:val="0"/>
                <w:szCs w:val="20"/>
              </w:rPr>
            </w:pPr>
          </w:p>
        </w:tc>
      </w:tr>
      <w:tr w:rsidR="00A73036" w:rsidRPr="00511EFD" w14:paraId="6C268824"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C93182" w14:textId="7474A9E3" w:rsidR="00A73036" w:rsidRPr="00511EFD" w:rsidRDefault="00511EFD" w:rsidP="00511EFD">
            <w:pPr>
              <w:spacing w:after="200"/>
              <w:rPr>
                <w:b w:val="0"/>
                <w:bCs w:val="0"/>
                <w:szCs w:val="20"/>
              </w:rPr>
            </w:pPr>
            <w:r w:rsidRPr="00511EFD">
              <w:rPr>
                <w:rFonts w:ascii="Aptos Narrow" w:hAnsi="Aptos Narrow"/>
                <w:b w:val="0"/>
                <w:bCs w:val="0"/>
                <w:color w:val="000000"/>
                <w:szCs w:val="20"/>
              </w:rPr>
              <w:t>Anti-social</w:t>
            </w:r>
            <w:r w:rsidR="00A73036" w:rsidRPr="00511EFD">
              <w:rPr>
                <w:rFonts w:ascii="Aptos Narrow" w:hAnsi="Aptos Narrow"/>
                <w:b w:val="0"/>
                <w:bCs w:val="0"/>
                <w:color w:val="000000"/>
                <w:szCs w:val="20"/>
              </w:rPr>
              <w:t xml:space="preserve"> </w:t>
            </w:r>
            <w:r w:rsidRPr="00511EFD">
              <w:rPr>
                <w:rFonts w:ascii="Aptos Narrow" w:hAnsi="Aptos Narrow"/>
                <w:b w:val="0"/>
                <w:bCs w:val="0"/>
                <w:color w:val="000000"/>
                <w:szCs w:val="20"/>
              </w:rPr>
              <w:t>behaviours</w:t>
            </w:r>
            <w:r w:rsidR="00A73036" w:rsidRPr="00511EFD">
              <w:rPr>
                <w:rFonts w:ascii="Aptos Narrow" w:hAnsi="Aptos Narrow"/>
                <w:b w:val="0"/>
                <w:bCs w:val="0"/>
                <w:color w:val="000000"/>
                <w:szCs w:val="20"/>
              </w:rPr>
              <w:t xml:space="preserve"> that require privacy will be drawn to the park. Non local users will be drawn to the park. Increase in free rubbish, including drug use paraphernalia, further damage to existing gardens and structures, graffiti. Parking congestion in adjoining streets. Motorbike users already do enough damage.</w:t>
            </w:r>
          </w:p>
        </w:tc>
        <w:tc>
          <w:tcPr>
            <w:tcW w:w="0" w:type="auto"/>
          </w:tcPr>
          <w:p w14:paraId="70C26F2E" w14:textId="19176626"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It's a park for local </w:t>
            </w:r>
            <w:r w:rsidR="00511EFD" w:rsidRPr="00511EFD">
              <w:rPr>
                <w:rFonts w:ascii="Aptos Narrow" w:hAnsi="Aptos Narrow"/>
                <w:color w:val="000000"/>
                <w:szCs w:val="20"/>
              </w:rPr>
              <w:t>people;</w:t>
            </w:r>
            <w:r w:rsidRPr="00511EFD">
              <w:rPr>
                <w:rFonts w:ascii="Aptos Narrow" w:hAnsi="Aptos Narrow"/>
                <w:color w:val="000000"/>
                <w:szCs w:val="20"/>
              </w:rPr>
              <w:t xml:space="preserve"> we can go home if we need a bathroom.  Please put a public toilet near the 7 11 on Duncans Road for people to use.</w:t>
            </w:r>
          </w:p>
          <w:p w14:paraId="3A7D18A0" w14:textId="77777777" w:rsidR="00A73036" w:rsidRPr="00511EFD" w:rsidRDefault="00A73036" w:rsidP="00511EFD">
            <w:pPr>
              <w:spacing w:after="200"/>
              <w:cnfStyle w:val="000000100000" w:firstRow="0" w:lastRow="0" w:firstColumn="0" w:lastColumn="0" w:oddVBand="0" w:evenVBand="0" w:oddHBand="1" w:evenHBand="0" w:firstRowFirstColumn="0" w:firstRowLastColumn="0" w:lastRowFirstColumn="0" w:lastRowLastColumn="0"/>
              <w:rPr>
                <w:szCs w:val="20"/>
              </w:rPr>
            </w:pPr>
          </w:p>
        </w:tc>
      </w:tr>
      <w:tr w:rsidR="00A73036" w:rsidRPr="00511EFD" w14:paraId="58AAD4F4"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1D41BB00" w14:textId="59FBD761" w:rsidR="00A73036" w:rsidRPr="00511EFD" w:rsidRDefault="00A73036" w:rsidP="00511EFD">
            <w:pPr>
              <w:spacing w:after="200"/>
              <w:rPr>
                <w:b w:val="0"/>
                <w:bCs w:val="0"/>
                <w:szCs w:val="20"/>
              </w:rPr>
            </w:pPr>
            <w:r w:rsidRPr="00511EFD">
              <w:rPr>
                <w:rFonts w:ascii="Aptos Narrow" w:hAnsi="Aptos Narrow"/>
                <w:b w:val="0"/>
                <w:bCs w:val="0"/>
                <w:color w:val="000000"/>
                <w:szCs w:val="20"/>
              </w:rPr>
              <w:t xml:space="preserve">As a resident of Loyola Rd for over 36 years I have seen the decline in social </w:t>
            </w:r>
            <w:r w:rsidR="00511EFD" w:rsidRPr="00511EFD">
              <w:rPr>
                <w:rFonts w:ascii="Aptos Narrow" w:hAnsi="Aptos Narrow"/>
                <w:b w:val="0"/>
                <w:bCs w:val="0"/>
                <w:color w:val="000000"/>
                <w:szCs w:val="20"/>
              </w:rPr>
              <w:t>behaviour</w:t>
            </w:r>
            <w:r w:rsidRPr="00511EFD">
              <w:rPr>
                <w:rFonts w:ascii="Aptos Narrow" w:hAnsi="Aptos Narrow"/>
                <w:b w:val="0"/>
                <w:bCs w:val="0"/>
                <w:color w:val="000000"/>
                <w:szCs w:val="20"/>
              </w:rPr>
              <w:t xml:space="preserve"> in the </w:t>
            </w:r>
            <w:r w:rsidR="00511EFD" w:rsidRPr="00511EFD">
              <w:rPr>
                <w:rFonts w:ascii="Aptos Narrow" w:hAnsi="Aptos Narrow"/>
                <w:b w:val="0"/>
                <w:bCs w:val="0"/>
                <w:color w:val="000000"/>
                <w:szCs w:val="20"/>
              </w:rPr>
              <w:t>park,</w:t>
            </w:r>
            <w:r w:rsidRPr="00511EFD">
              <w:rPr>
                <w:rFonts w:ascii="Aptos Narrow" w:hAnsi="Aptos Narrow"/>
                <w:b w:val="0"/>
                <w:bCs w:val="0"/>
                <w:color w:val="000000"/>
                <w:szCs w:val="20"/>
              </w:rPr>
              <w:t xml:space="preserve"> and it seems that the only people using the park are teenagers on motor bikes ICE/Elect and drug users. The bottom end of Loyola Rd has some of the most undesirable Riff Raff observed cutting up the park </w:t>
            </w:r>
            <w:r w:rsidR="00511EFD" w:rsidRPr="00511EFD">
              <w:rPr>
                <w:rFonts w:ascii="Aptos Narrow" w:hAnsi="Aptos Narrow"/>
                <w:b w:val="0"/>
                <w:bCs w:val="0"/>
                <w:color w:val="000000"/>
                <w:szCs w:val="20"/>
              </w:rPr>
              <w:t>harassing</w:t>
            </w:r>
            <w:r w:rsidRPr="00511EFD">
              <w:rPr>
                <w:rFonts w:ascii="Aptos Narrow" w:hAnsi="Aptos Narrow"/>
                <w:b w:val="0"/>
                <w:bCs w:val="0"/>
                <w:color w:val="000000"/>
                <w:szCs w:val="20"/>
              </w:rPr>
              <w:t xml:space="preserve"> residents with illegal </w:t>
            </w:r>
            <w:r w:rsidR="00511EFD" w:rsidRPr="00511EFD">
              <w:rPr>
                <w:rFonts w:ascii="Aptos Narrow" w:hAnsi="Aptos Narrow"/>
                <w:b w:val="0"/>
                <w:bCs w:val="0"/>
                <w:color w:val="000000"/>
                <w:szCs w:val="20"/>
              </w:rPr>
              <w:t>behaviour</w:t>
            </w:r>
            <w:r w:rsidRPr="00511EFD">
              <w:rPr>
                <w:rFonts w:ascii="Aptos Narrow" w:hAnsi="Aptos Narrow"/>
                <w:b w:val="0"/>
                <w:bCs w:val="0"/>
                <w:color w:val="000000"/>
                <w:szCs w:val="20"/>
              </w:rPr>
              <w:t xml:space="preserve"> and antisocial acts and the only one to benefit from </w:t>
            </w:r>
            <w:r w:rsidR="00511EFD" w:rsidRPr="00511EFD">
              <w:rPr>
                <w:rFonts w:ascii="Aptos Narrow" w:hAnsi="Aptos Narrow"/>
                <w:b w:val="0"/>
                <w:bCs w:val="0"/>
                <w:color w:val="000000"/>
                <w:szCs w:val="20"/>
              </w:rPr>
              <w:t>this will</w:t>
            </w:r>
            <w:r w:rsidRPr="00511EFD">
              <w:rPr>
                <w:rFonts w:ascii="Aptos Narrow" w:hAnsi="Aptos Narrow"/>
                <w:b w:val="0"/>
                <w:bCs w:val="0"/>
                <w:color w:val="000000"/>
                <w:szCs w:val="20"/>
              </w:rPr>
              <w:t xml:space="preserve"> be the contractors repairing the facilities when they are damaged.</w:t>
            </w:r>
          </w:p>
        </w:tc>
        <w:tc>
          <w:tcPr>
            <w:tcW w:w="0" w:type="auto"/>
          </w:tcPr>
          <w:p w14:paraId="7DAFB475" w14:textId="33CAC7E5"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Living behind where it is going </w:t>
            </w:r>
            <w:r w:rsidR="00511EFD" w:rsidRPr="00511EFD">
              <w:rPr>
                <w:rFonts w:ascii="Aptos Narrow" w:hAnsi="Aptos Narrow"/>
                <w:color w:val="000000"/>
                <w:szCs w:val="20"/>
              </w:rPr>
              <w:t>it,</w:t>
            </w:r>
            <w:r w:rsidRPr="00511EFD">
              <w:rPr>
                <w:rFonts w:ascii="Aptos Narrow" w:hAnsi="Aptos Narrow"/>
                <w:color w:val="000000"/>
                <w:szCs w:val="20"/>
              </w:rPr>
              <w:t xml:space="preserve"> I am against </w:t>
            </w:r>
            <w:r w:rsidR="00511EFD" w:rsidRPr="00511EFD">
              <w:rPr>
                <w:rFonts w:ascii="Aptos Narrow" w:hAnsi="Aptos Narrow"/>
                <w:color w:val="000000"/>
                <w:szCs w:val="20"/>
              </w:rPr>
              <w:t>it, the</w:t>
            </w:r>
            <w:r w:rsidRPr="00511EFD">
              <w:rPr>
                <w:rFonts w:ascii="Aptos Narrow" w:hAnsi="Aptos Narrow"/>
                <w:color w:val="000000"/>
                <w:szCs w:val="20"/>
              </w:rPr>
              <w:t xml:space="preserve"> noise the graffiti the </w:t>
            </w:r>
            <w:r w:rsidR="00511EFD" w:rsidRPr="00511EFD">
              <w:rPr>
                <w:rFonts w:ascii="Aptos Narrow" w:hAnsi="Aptos Narrow"/>
                <w:color w:val="000000"/>
                <w:szCs w:val="20"/>
              </w:rPr>
              <w:t>disturbance, the</w:t>
            </w:r>
            <w:r w:rsidRPr="00511EFD">
              <w:rPr>
                <w:rFonts w:ascii="Aptos Narrow" w:hAnsi="Aptos Narrow"/>
                <w:color w:val="000000"/>
                <w:szCs w:val="20"/>
              </w:rPr>
              <w:t xml:space="preserve"> smell also the people who are on drugs, I’m am a person with a lot of lung </w:t>
            </w:r>
            <w:r w:rsidR="00511EFD" w:rsidRPr="00511EFD">
              <w:rPr>
                <w:rFonts w:ascii="Aptos Narrow" w:hAnsi="Aptos Narrow"/>
                <w:color w:val="000000"/>
                <w:szCs w:val="20"/>
              </w:rPr>
              <w:t>problems. When</w:t>
            </w:r>
            <w:r w:rsidRPr="00511EFD">
              <w:rPr>
                <w:rFonts w:ascii="Aptos Narrow" w:hAnsi="Aptos Narrow"/>
                <w:color w:val="000000"/>
                <w:szCs w:val="20"/>
              </w:rPr>
              <w:t xml:space="preserve"> the skate park opened the disturbance we had with people and still there is trouble </w:t>
            </w:r>
            <w:r w:rsidR="00511EFD" w:rsidRPr="00511EFD">
              <w:rPr>
                <w:rFonts w:ascii="Aptos Narrow" w:hAnsi="Aptos Narrow"/>
                <w:color w:val="000000"/>
                <w:szCs w:val="20"/>
              </w:rPr>
              <w:t>there. I</w:t>
            </w:r>
            <w:r w:rsidRPr="00511EFD">
              <w:rPr>
                <w:rFonts w:ascii="Aptos Narrow" w:hAnsi="Aptos Narrow"/>
                <w:color w:val="000000"/>
                <w:szCs w:val="20"/>
              </w:rPr>
              <w:t xml:space="preserve"> can guarantee that none of the council lives close to the park and you all need to seriously think about what your </w:t>
            </w:r>
            <w:r w:rsidR="00511EFD" w:rsidRPr="00511EFD">
              <w:rPr>
                <w:rFonts w:ascii="Aptos Narrow" w:hAnsi="Aptos Narrow"/>
                <w:color w:val="000000"/>
                <w:szCs w:val="20"/>
              </w:rPr>
              <w:t>doing, to</w:t>
            </w:r>
            <w:r w:rsidRPr="00511EFD">
              <w:rPr>
                <w:rFonts w:ascii="Aptos Narrow" w:hAnsi="Aptos Narrow"/>
                <w:color w:val="000000"/>
                <w:szCs w:val="20"/>
              </w:rPr>
              <w:t xml:space="preserve">  the very close neighbour hood and what we will have to put up </w:t>
            </w:r>
            <w:r w:rsidR="00511EFD" w:rsidRPr="00511EFD">
              <w:rPr>
                <w:rFonts w:ascii="Aptos Narrow" w:hAnsi="Aptos Narrow"/>
                <w:color w:val="000000"/>
                <w:szCs w:val="20"/>
              </w:rPr>
              <w:t>with, so</w:t>
            </w:r>
            <w:r w:rsidRPr="00511EFD">
              <w:rPr>
                <w:rFonts w:ascii="Aptos Narrow" w:hAnsi="Aptos Narrow"/>
                <w:color w:val="000000"/>
                <w:szCs w:val="20"/>
              </w:rPr>
              <w:t xml:space="preserve"> it’s a stern no from me.</w:t>
            </w:r>
          </w:p>
        </w:tc>
      </w:tr>
      <w:tr w:rsidR="00A73036" w:rsidRPr="00511EFD" w14:paraId="76ADC6A3"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B87693" w14:textId="2F16D7A8" w:rsidR="00A73036" w:rsidRPr="00511EFD" w:rsidRDefault="00A73036" w:rsidP="00511EFD">
            <w:pPr>
              <w:spacing w:after="200"/>
              <w:rPr>
                <w:b w:val="0"/>
                <w:bCs w:val="0"/>
                <w:szCs w:val="20"/>
              </w:rPr>
            </w:pPr>
            <w:r w:rsidRPr="00511EFD">
              <w:rPr>
                <w:rFonts w:ascii="Aptos Narrow" w:hAnsi="Aptos Narrow"/>
                <w:b w:val="0"/>
                <w:bCs w:val="0"/>
                <w:color w:val="000000"/>
                <w:szCs w:val="20"/>
              </w:rPr>
              <w:t xml:space="preserve">Building a new public toilet at Loyal Park presents significant safety concerns that should be carefully considered. Given the current situation where the park reportedly attracts individuals who are heavily under the influence of drugs, introducing a secluded facility like a toilet could inadvertently create an undesirable space for them to congregate or use. Furthermore, the existing lack of lighting in Loyal Park would compound this risk, potentially turning the unlit </w:t>
            </w:r>
            <w:r w:rsidRPr="00511EFD">
              <w:rPr>
                <w:rFonts w:ascii="Aptos Narrow" w:hAnsi="Aptos Narrow"/>
                <w:b w:val="0"/>
                <w:bCs w:val="0"/>
                <w:color w:val="000000"/>
                <w:szCs w:val="20"/>
              </w:rPr>
              <w:lastRenderedPageBreak/>
              <w:t>area around the toilet block into a dangerous and unsafe environment for all park users after dark. Ultimately, any development should prioritize the safety and security of the community.</w:t>
            </w:r>
          </w:p>
        </w:tc>
        <w:tc>
          <w:tcPr>
            <w:tcW w:w="0" w:type="auto"/>
          </w:tcPr>
          <w:p w14:paraId="6FD07814" w14:textId="77777777"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lastRenderedPageBreak/>
              <w:t>Many other parks in Werribee do not have toilets.</w:t>
            </w:r>
          </w:p>
          <w:p w14:paraId="3BA9A864" w14:textId="77777777" w:rsidR="00A73036" w:rsidRPr="00511EFD" w:rsidRDefault="00A73036" w:rsidP="00511EFD">
            <w:pPr>
              <w:spacing w:after="200"/>
              <w:cnfStyle w:val="000000100000" w:firstRow="0" w:lastRow="0" w:firstColumn="0" w:lastColumn="0" w:oddVBand="0" w:evenVBand="0" w:oddHBand="1" w:evenHBand="0" w:firstRowFirstColumn="0" w:firstRowLastColumn="0" w:lastRowFirstColumn="0" w:lastRowLastColumn="0"/>
              <w:rPr>
                <w:szCs w:val="20"/>
              </w:rPr>
            </w:pPr>
          </w:p>
        </w:tc>
      </w:tr>
      <w:tr w:rsidR="00A73036" w:rsidRPr="00511EFD" w14:paraId="7007A998"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6C0A802D" w14:textId="6C77A559" w:rsidR="00A73036" w:rsidRPr="00511EFD" w:rsidRDefault="00A73036" w:rsidP="00511EFD">
            <w:pPr>
              <w:spacing w:after="200"/>
              <w:rPr>
                <w:b w:val="0"/>
                <w:bCs w:val="0"/>
                <w:szCs w:val="20"/>
              </w:rPr>
            </w:pPr>
            <w:r w:rsidRPr="00511EFD">
              <w:rPr>
                <w:rFonts w:ascii="Aptos Narrow" w:hAnsi="Aptos Narrow"/>
                <w:b w:val="0"/>
                <w:bCs w:val="0"/>
                <w:color w:val="000000"/>
                <w:szCs w:val="20"/>
              </w:rPr>
              <w:t xml:space="preserve">Having a toilet in the park will only open it up for more </w:t>
            </w:r>
            <w:r w:rsidR="00511EFD" w:rsidRPr="00511EFD">
              <w:rPr>
                <w:rFonts w:ascii="Aptos Narrow" w:hAnsi="Aptos Narrow"/>
                <w:b w:val="0"/>
                <w:bCs w:val="0"/>
                <w:color w:val="000000"/>
                <w:szCs w:val="20"/>
              </w:rPr>
              <w:t>vandalism</w:t>
            </w:r>
            <w:r w:rsidRPr="00511EFD">
              <w:rPr>
                <w:rFonts w:ascii="Aptos Narrow" w:hAnsi="Aptos Narrow"/>
                <w:b w:val="0"/>
                <w:bCs w:val="0"/>
                <w:color w:val="000000"/>
                <w:szCs w:val="20"/>
              </w:rPr>
              <w:t xml:space="preserve"> and upset the ascetics of the park</w:t>
            </w:r>
          </w:p>
        </w:tc>
        <w:tc>
          <w:tcPr>
            <w:tcW w:w="0" w:type="auto"/>
          </w:tcPr>
          <w:p w14:paraId="43C37E1F" w14:textId="428ACECA"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No it will lose its appeal of being a nice clean park it </w:t>
            </w:r>
            <w:r w:rsidR="00511EFD" w:rsidRPr="00511EFD">
              <w:rPr>
                <w:rFonts w:ascii="Aptos Narrow" w:hAnsi="Aptos Narrow"/>
                <w:color w:val="000000"/>
                <w:szCs w:val="20"/>
              </w:rPr>
              <w:t>does not</w:t>
            </w:r>
            <w:r w:rsidRPr="00511EFD">
              <w:rPr>
                <w:rFonts w:ascii="Aptos Narrow" w:hAnsi="Aptos Narrow"/>
                <w:color w:val="000000"/>
                <w:szCs w:val="20"/>
              </w:rPr>
              <w:t xml:space="preserve"> need a toilet</w:t>
            </w:r>
          </w:p>
          <w:p w14:paraId="69E42260" w14:textId="77777777" w:rsidR="00A73036" w:rsidRPr="00511EFD" w:rsidRDefault="00A73036" w:rsidP="00511EFD">
            <w:pPr>
              <w:spacing w:after="200"/>
              <w:cnfStyle w:val="000000000000" w:firstRow="0" w:lastRow="0" w:firstColumn="0" w:lastColumn="0" w:oddVBand="0" w:evenVBand="0" w:oddHBand="0" w:evenHBand="0" w:firstRowFirstColumn="0" w:firstRowLastColumn="0" w:lastRowFirstColumn="0" w:lastRowLastColumn="0"/>
              <w:rPr>
                <w:szCs w:val="20"/>
              </w:rPr>
            </w:pPr>
          </w:p>
        </w:tc>
      </w:tr>
      <w:tr w:rsidR="00A73036" w:rsidRPr="00511EFD" w14:paraId="47FEA704"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0BD818" w14:textId="787F0E0D" w:rsidR="00A73036" w:rsidRPr="00511EFD" w:rsidRDefault="00A73036" w:rsidP="00511EFD">
            <w:pPr>
              <w:spacing w:after="200"/>
              <w:rPr>
                <w:b w:val="0"/>
                <w:bCs w:val="0"/>
                <w:szCs w:val="20"/>
              </w:rPr>
            </w:pPr>
            <w:r w:rsidRPr="00511EFD">
              <w:rPr>
                <w:rFonts w:ascii="Aptos Narrow" w:hAnsi="Aptos Narrow"/>
                <w:b w:val="0"/>
                <w:bCs w:val="0"/>
                <w:color w:val="000000"/>
                <w:szCs w:val="20"/>
              </w:rPr>
              <w:t>I am a resident of Loyola Road &amp; will have a clear view of the toilet from our back deck, kitchen window &amp; back door.  It is way too close to private property (</w:t>
            </w:r>
            <w:r w:rsidR="00511EFD" w:rsidRPr="00511EFD">
              <w:rPr>
                <w:rFonts w:ascii="Aptos Narrow" w:hAnsi="Aptos Narrow"/>
                <w:b w:val="0"/>
                <w:bCs w:val="0"/>
                <w:color w:val="000000"/>
                <w:szCs w:val="20"/>
              </w:rPr>
              <w:t>i.e.</w:t>
            </w:r>
            <w:r w:rsidRPr="00511EFD">
              <w:rPr>
                <w:rFonts w:ascii="Aptos Narrow" w:hAnsi="Aptos Narrow"/>
                <w:b w:val="0"/>
                <w:bCs w:val="0"/>
                <w:color w:val="000000"/>
                <w:szCs w:val="20"/>
              </w:rPr>
              <w:t>. ours) while I am a big believer in toilets being included in all new park/playgrounds, to retrofit this one into a park surrounded by houses would be a big mistake.  There is also a huge gum tree very close to where the toilet will be &amp; I’d be keen to know if any thought has been given to ensuring none of the toilet installation work will impact the integrity of the tree.</w:t>
            </w:r>
          </w:p>
        </w:tc>
        <w:tc>
          <w:tcPr>
            <w:tcW w:w="0" w:type="auto"/>
          </w:tcPr>
          <w:p w14:paraId="6C240727" w14:textId="77777777"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not needed</w:t>
            </w:r>
          </w:p>
          <w:p w14:paraId="616DAFD0" w14:textId="77777777" w:rsidR="00A73036" w:rsidRPr="00511EFD" w:rsidRDefault="00A73036" w:rsidP="00511EFD">
            <w:pPr>
              <w:spacing w:after="200"/>
              <w:cnfStyle w:val="000000100000" w:firstRow="0" w:lastRow="0" w:firstColumn="0" w:lastColumn="0" w:oddVBand="0" w:evenVBand="0" w:oddHBand="1" w:evenHBand="0" w:firstRowFirstColumn="0" w:firstRowLastColumn="0" w:lastRowFirstColumn="0" w:lastRowLastColumn="0"/>
              <w:rPr>
                <w:szCs w:val="20"/>
              </w:rPr>
            </w:pPr>
          </w:p>
        </w:tc>
      </w:tr>
      <w:tr w:rsidR="00A73036" w:rsidRPr="00511EFD" w14:paraId="153AC447"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7F4C0D40" w14:textId="64A7EEE7" w:rsidR="00A73036" w:rsidRPr="00511EFD" w:rsidRDefault="00A73036" w:rsidP="00511EFD">
            <w:pPr>
              <w:spacing w:after="200"/>
              <w:rPr>
                <w:b w:val="0"/>
                <w:bCs w:val="0"/>
                <w:szCs w:val="20"/>
              </w:rPr>
            </w:pPr>
            <w:r w:rsidRPr="00511EFD">
              <w:rPr>
                <w:rFonts w:ascii="Aptos Narrow" w:hAnsi="Aptos Narrow"/>
                <w:b w:val="0"/>
                <w:bCs w:val="0"/>
                <w:color w:val="000000"/>
                <w:szCs w:val="20"/>
              </w:rPr>
              <w:t>I feel the park has a respectable locals attending regularly by adding toilets will certainly bring in unwanted behaviour. This area is young families &amp; elderly and do not wish to have unwanted behaviour that public toilets bring with it.</w:t>
            </w:r>
            <w:r w:rsidR="00511EFD">
              <w:rPr>
                <w:rFonts w:ascii="Aptos Narrow" w:hAnsi="Aptos Narrow"/>
                <w:b w:val="0"/>
                <w:bCs w:val="0"/>
                <w:color w:val="000000"/>
                <w:szCs w:val="20"/>
              </w:rPr>
              <w:t xml:space="preserve"> </w:t>
            </w:r>
            <w:r w:rsidRPr="00511EFD">
              <w:rPr>
                <w:rFonts w:ascii="Aptos Narrow" w:hAnsi="Aptos Narrow"/>
                <w:b w:val="0"/>
                <w:bCs w:val="0"/>
                <w:color w:val="000000"/>
                <w:szCs w:val="20"/>
              </w:rPr>
              <w:t>Also with where our house is the toilets will be our view which we certainly do not want</w:t>
            </w:r>
          </w:p>
        </w:tc>
        <w:tc>
          <w:tcPr>
            <w:tcW w:w="0" w:type="auto"/>
          </w:tcPr>
          <w:p w14:paraId="15E9D52B" w14:textId="77777777"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Private houses area</w:t>
            </w:r>
          </w:p>
          <w:p w14:paraId="23A53DA6" w14:textId="77777777" w:rsidR="00A73036" w:rsidRPr="00511EFD" w:rsidRDefault="00A73036" w:rsidP="00511EFD">
            <w:pPr>
              <w:spacing w:after="200"/>
              <w:cnfStyle w:val="000000000000" w:firstRow="0" w:lastRow="0" w:firstColumn="0" w:lastColumn="0" w:oddVBand="0" w:evenVBand="0" w:oddHBand="0" w:evenHBand="0" w:firstRowFirstColumn="0" w:firstRowLastColumn="0" w:lastRowFirstColumn="0" w:lastRowLastColumn="0"/>
              <w:rPr>
                <w:szCs w:val="20"/>
              </w:rPr>
            </w:pPr>
          </w:p>
        </w:tc>
      </w:tr>
      <w:tr w:rsidR="00A73036" w:rsidRPr="00511EFD" w14:paraId="0741BCCF"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767FC8" w14:textId="0411D7C8" w:rsidR="00A73036" w:rsidRPr="00511EFD" w:rsidRDefault="00A73036" w:rsidP="00511EFD">
            <w:pPr>
              <w:spacing w:after="200"/>
              <w:rPr>
                <w:b w:val="0"/>
                <w:bCs w:val="0"/>
                <w:szCs w:val="20"/>
              </w:rPr>
            </w:pPr>
            <w:r w:rsidRPr="00511EFD">
              <w:rPr>
                <w:rFonts w:ascii="Aptos Narrow" w:hAnsi="Aptos Narrow"/>
                <w:b w:val="0"/>
                <w:bCs w:val="0"/>
                <w:color w:val="000000"/>
                <w:szCs w:val="20"/>
              </w:rPr>
              <w:t>I just think it will be used for drugs and we don’t need anymore kids exposed to this.</w:t>
            </w:r>
          </w:p>
        </w:tc>
        <w:tc>
          <w:tcPr>
            <w:tcW w:w="0" w:type="auto"/>
          </w:tcPr>
          <w:p w14:paraId="6B1106E0" w14:textId="2B5FE53C"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Public toilets seem to be frequented by undesirables</w:t>
            </w:r>
          </w:p>
        </w:tc>
      </w:tr>
      <w:tr w:rsidR="00A73036" w:rsidRPr="00511EFD" w14:paraId="1B8CB7E0"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11A2D5EC" w14:textId="4535D8EB" w:rsidR="00A73036" w:rsidRPr="00511EFD" w:rsidRDefault="00A73036" w:rsidP="00511EFD">
            <w:pPr>
              <w:spacing w:after="200"/>
              <w:rPr>
                <w:b w:val="0"/>
                <w:bCs w:val="0"/>
                <w:szCs w:val="20"/>
              </w:rPr>
            </w:pPr>
            <w:r w:rsidRPr="00511EFD">
              <w:rPr>
                <w:rFonts w:ascii="Aptos Narrow" w:hAnsi="Aptos Narrow"/>
                <w:b w:val="0"/>
                <w:bCs w:val="0"/>
                <w:color w:val="000000"/>
                <w:szCs w:val="20"/>
              </w:rPr>
              <w:t>I know my neighbourhood and what the youth and young adult community get up to when they’re bored. I anticipate that this will create another stomping ground for them to cause further mischief!</w:t>
            </w:r>
          </w:p>
        </w:tc>
        <w:tc>
          <w:tcPr>
            <w:tcW w:w="0" w:type="auto"/>
          </w:tcPr>
          <w:p w14:paraId="4DA47A24" w14:textId="77777777"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Stoop wasting money on crap and focus on a major swimming complex in Truganina!</w:t>
            </w:r>
          </w:p>
          <w:p w14:paraId="2EF58219" w14:textId="77777777" w:rsidR="00A73036" w:rsidRPr="00511EFD" w:rsidRDefault="00A73036" w:rsidP="00511EFD">
            <w:pPr>
              <w:spacing w:after="200"/>
              <w:cnfStyle w:val="000000000000" w:firstRow="0" w:lastRow="0" w:firstColumn="0" w:lastColumn="0" w:oddVBand="0" w:evenVBand="0" w:oddHBand="0" w:evenHBand="0" w:firstRowFirstColumn="0" w:firstRowLastColumn="0" w:lastRowFirstColumn="0" w:lastRowLastColumn="0"/>
              <w:rPr>
                <w:szCs w:val="20"/>
              </w:rPr>
            </w:pPr>
          </w:p>
        </w:tc>
      </w:tr>
      <w:tr w:rsidR="00A73036" w:rsidRPr="00511EFD" w14:paraId="7B8BFC79"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9CA104" w14:textId="23861878" w:rsidR="00A73036" w:rsidRPr="00511EFD" w:rsidRDefault="00A73036" w:rsidP="00511EFD">
            <w:pPr>
              <w:spacing w:after="200"/>
              <w:rPr>
                <w:b w:val="0"/>
                <w:bCs w:val="0"/>
                <w:szCs w:val="20"/>
              </w:rPr>
            </w:pPr>
            <w:r w:rsidRPr="00511EFD">
              <w:rPr>
                <w:rFonts w:ascii="Aptos Narrow" w:hAnsi="Aptos Narrow"/>
                <w:b w:val="0"/>
                <w:bCs w:val="0"/>
                <w:color w:val="000000"/>
                <w:szCs w:val="20"/>
              </w:rPr>
              <w:t xml:space="preserve">I live right near the park and at the moment it is a beautiful, peaceful park most of the time. </w:t>
            </w:r>
            <w:r w:rsidRPr="00511EFD">
              <w:rPr>
                <w:rFonts w:ascii="Aptos Narrow" w:hAnsi="Aptos Narrow"/>
                <w:b w:val="0"/>
                <w:bCs w:val="0"/>
                <w:color w:val="000000"/>
                <w:szCs w:val="20"/>
              </w:rPr>
              <w:br/>
              <w:t>Lately we have been getting teenagers on e-bikes hooning around the park which scares the younger children &amp; is very dangerous. If toilets are placed there it will turn this park into a hangout for people and create more problems.</w:t>
            </w:r>
          </w:p>
        </w:tc>
        <w:tc>
          <w:tcPr>
            <w:tcW w:w="0" w:type="auto"/>
          </w:tcPr>
          <w:p w14:paraId="61D9CCA0" w14:textId="07C8548A"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The park has great open space and caters for residents and their families, it does not need a public toilet that can potentially attract </w:t>
            </w:r>
            <w:r w:rsidR="00511EFD" w:rsidRPr="00511EFD">
              <w:rPr>
                <w:rFonts w:ascii="Aptos Narrow" w:hAnsi="Aptos Narrow"/>
                <w:color w:val="000000"/>
                <w:szCs w:val="20"/>
              </w:rPr>
              <w:t>non-resident</w:t>
            </w:r>
            <w:r w:rsidRPr="00511EFD">
              <w:rPr>
                <w:rFonts w:ascii="Aptos Narrow" w:hAnsi="Aptos Narrow"/>
                <w:color w:val="000000"/>
                <w:szCs w:val="20"/>
              </w:rPr>
              <w:t xml:space="preserve"> campers/squatters (similar to Werribee river area near and around Chirnside Park and Bungies Hole) and attract unsociable and illegal </w:t>
            </w:r>
            <w:r w:rsidR="00511EFD" w:rsidRPr="00511EFD">
              <w:rPr>
                <w:rFonts w:ascii="Aptos Narrow" w:hAnsi="Aptos Narrow"/>
                <w:color w:val="000000"/>
                <w:szCs w:val="20"/>
              </w:rPr>
              <w:t>behaviour</w:t>
            </w:r>
            <w:r w:rsidRPr="00511EFD">
              <w:rPr>
                <w:rFonts w:ascii="Aptos Narrow" w:hAnsi="Aptos Narrow"/>
                <w:color w:val="000000"/>
                <w:szCs w:val="20"/>
              </w:rPr>
              <w:t xml:space="preserve"> (drugs). Near by resident's would have an increased risk of confronting unsociable </w:t>
            </w:r>
            <w:r w:rsidR="00511EFD" w:rsidRPr="00511EFD">
              <w:rPr>
                <w:rFonts w:ascii="Aptos Narrow" w:hAnsi="Aptos Narrow"/>
                <w:color w:val="000000"/>
                <w:szCs w:val="20"/>
              </w:rPr>
              <w:t>behaviour</w:t>
            </w:r>
            <w:r w:rsidRPr="00511EFD">
              <w:rPr>
                <w:rFonts w:ascii="Aptos Narrow" w:hAnsi="Aptos Narrow"/>
                <w:color w:val="000000"/>
                <w:szCs w:val="20"/>
              </w:rPr>
              <w:t xml:space="preserve"> and personal security issues. Given the relative low profile of the Park vandalism of the toilet facility is also a significant risk.</w:t>
            </w:r>
          </w:p>
        </w:tc>
      </w:tr>
      <w:tr w:rsidR="00A73036" w:rsidRPr="00511EFD" w14:paraId="11067641"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16C21529" w14:textId="6A6586B0" w:rsidR="00A73036" w:rsidRPr="00511EFD" w:rsidRDefault="00A73036" w:rsidP="00511EFD">
            <w:pPr>
              <w:spacing w:after="200"/>
              <w:rPr>
                <w:b w:val="0"/>
                <w:bCs w:val="0"/>
                <w:szCs w:val="20"/>
              </w:rPr>
            </w:pPr>
            <w:r w:rsidRPr="00511EFD">
              <w:rPr>
                <w:rFonts w:ascii="Aptos Narrow" w:hAnsi="Aptos Narrow"/>
                <w:b w:val="0"/>
                <w:bCs w:val="0"/>
                <w:color w:val="000000"/>
                <w:szCs w:val="20"/>
              </w:rPr>
              <w:t>It is too close to residences and will attract unsafe behaviours</w:t>
            </w:r>
          </w:p>
        </w:tc>
        <w:tc>
          <w:tcPr>
            <w:tcW w:w="0" w:type="auto"/>
          </w:tcPr>
          <w:p w14:paraId="2EB280DD" w14:textId="622C004F"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This opens room for inappropriate behaviour(illegal activity) drugs deals / users etc, a lot of noise, uncleanliness, fowl odour and an unpleasant environment to live next two and unpleasant for park visitors.</w:t>
            </w:r>
          </w:p>
        </w:tc>
      </w:tr>
      <w:tr w:rsidR="00A73036" w:rsidRPr="00511EFD" w14:paraId="145701D8" w14:textId="77777777" w:rsidTr="00511EFD">
        <w:trPr>
          <w:cnfStyle w:val="000000100000" w:firstRow="0" w:lastRow="0" w:firstColumn="0" w:lastColumn="0" w:oddVBand="0" w:evenVBand="0" w:oddHBand="1" w:evenHBand="0" w:firstRowFirstColumn="0" w:firstRowLastColumn="0" w:lastRowFirstColumn="0" w:lastRowLastColumn="0"/>
          <w:trHeight w:val="1210"/>
        </w:trPr>
        <w:tc>
          <w:tcPr>
            <w:cnfStyle w:val="001000000000" w:firstRow="0" w:lastRow="0" w:firstColumn="1" w:lastColumn="0" w:oddVBand="0" w:evenVBand="0" w:oddHBand="0" w:evenHBand="0" w:firstRowFirstColumn="0" w:firstRowLastColumn="0" w:lastRowFirstColumn="0" w:lastRowLastColumn="0"/>
            <w:tcW w:w="0" w:type="auto"/>
          </w:tcPr>
          <w:p w14:paraId="6912BF27" w14:textId="53ECF8A2" w:rsidR="00A73036" w:rsidRPr="00511EFD" w:rsidRDefault="00A73036" w:rsidP="00511EFD">
            <w:pPr>
              <w:spacing w:after="200"/>
              <w:rPr>
                <w:b w:val="0"/>
                <w:bCs w:val="0"/>
                <w:szCs w:val="20"/>
              </w:rPr>
            </w:pPr>
            <w:r w:rsidRPr="00511EFD">
              <w:rPr>
                <w:rFonts w:ascii="Aptos Narrow" w:hAnsi="Aptos Narrow"/>
                <w:b w:val="0"/>
                <w:bCs w:val="0"/>
                <w:color w:val="000000"/>
                <w:szCs w:val="20"/>
              </w:rPr>
              <w:lastRenderedPageBreak/>
              <w:t>it should be put in middle of park not near residents back fences</w:t>
            </w:r>
          </w:p>
        </w:tc>
        <w:tc>
          <w:tcPr>
            <w:tcW w:w="0" w:type="auto"/>
          </w:tcPr>
          <w:p w14:paraId="0F3C38AD" w14:textId="4DAB04FB"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This park is quiet, with all sorts of people that walk through it. Occasionally you see a couple of children playing in the play area. I don't  think a toilet is </w:t>
            </w:r>
            <w:r w:rsidR="00511EFD" w:rsidRPr="00511EFD">
              <w:rPr>
                <w:rFonts w:ascii="Aptos Narrow" w:hAnsi="Aptos Narrow"/>
                <w:color w:val="000000"/>
                <w:szCs w:val="20"/>
              </w:rPr>
              <w:t>necessary</w:t>
            </w:r>
            <w:r w:rsidRPr="00511EFD">
              <w:rPr>
                <w:rFonts w:ascii="Aptos Narrow" w:hAnsi="Aptos Narrow"/>
                <w:color w:val="000000"/>
                <w:szCs w:val="20"/>
              </w:rPr>
              <w:t xml:space="preserve"> as it is only something else for the vandals to get into. I feel the money would be put to better use cleaning up the gum leaves that fall all over the place in the streets from your trees.</w:t>
            </w:r>
          </w:p>
        </w:tc>
      </w:tr>
      <w:tr w:rsidR="00A73036" w:rsidRPr="00511EFD" w14:paraId="5661FEF6"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6125B6F9" w14:textId="450B51DE" w:rsidR="00A73036" w:rsidRPr="00511EFD" w:rsidRDefault="00A73036" w:rsidP="00511EFD">
            <w:pPr>
              <w:spacing w:after="200"/>
              <w:rPr>
                <w:b w:val="0"/>
                <w:bCs w:val="0"/>
                <w:szCs w:val="20"/>
              </w:rPr>
            </w:pPr>
            <w:r w:rsidRPr="00511EFD">
              <w:rPr>
                <w:rFonts w:ascii="Aptos Narrow" w:hAnsi="Aptos Narrow"/>
                <w:b w:val="0"/>
                <w:bCs w:val="0"/>
                <w:color w:val="000000"/>
                <w:szCs w:val="20"/>
              </w:rPr>
              <w:t>it will attract louts and create noise</w:t>
            </w:r>
          </w:p>
        </w:tc>
        <w:tc>
          <w:tcPr>
            <w:tcW w:w="0" w:type="auto"/>
          </w:tcPr>
          <w:p w14:paraId="7EE94752" w14:textId="198506A3"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To close to my house. I can see it from my back </w:t>
            </w:r>
            <w:r w:rsidR="00511EFD" w:rsidRPr="00511EFD">
              <w:rPr>
                <w:rFonts w:ascii="Aptos Narrow" w:hAnsi="Aptos Narrow"/>
                <w:color w:val="000000"/>
                <w:szCs w:val="20"/>
              </w:rPr>
              <w:t>deck.</w:t>
            </w:r>
            <w:r w:rsidRPr="00511EFD">
              <w:rPr>
                <w:rFonts w:ascii="Aptos Narrow" w:hAnsi="Aptos Narrow"/>
                <w:color w:val="000000"/>
                <w:szCs w:val="20"/>
              </w:rPr>
              <w:t xml:space="preserve"> Any other location would be fine.</w:t>
            </w:r>
          </w:p>
        </w:tc>
      </w:tr>
      <w:tr w:rsidR="00A73036" w:rsidRPr="00511EFD" w14:paraId="429FD204"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CDC14C" w14:textId="3632753A" w:rsidR="00A73036" w:rsidRPr="00511EFD" w:rsidRDefault="00A73036" w:rsidP="00511EFD">
            <w:pPr>
              <w:spacing w:after="0" w:line="240" w:lineRule="auto"/>
              <w:rPr>
                <w:rFonts w:ascii="Aptos Narrow" w:hAnsi="Aptos Narrow"/>
                <w:b w:val="0"/>
                <w:bCs w:val="0"/>
                <w:color w:val="000000"/>
                <w:szCs w:val="20"/>
              </w:rPr>
            </w:pPr>
            <w:r w:rsidRPr="00511EFD">
              <w:rPr>
                <w:rFonts w:ascii="Aptos Narrow" w:hAnsi="Aptos Narrow"/>
                <w:b w:val="0"/>
                <w:bCs w:val="0"/>
                <w:color w:val="000000"/>
                <w:szCs w:val="20"/>
              </w:rPr>
              <w:t>To close to the residential houses</w:t>
            </w:r>
          </w:p>
        </w:tc>
        <w:tc>
          <w:tcPr>
            <w:tcW w:w="0" w:type="auto"/>
          </w:tcPr>
          <w:p w14:paraId="3F7D3D27" w14:textId="34EAFE81"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To close to residential housing</w:t>
            </w:r>
          </w:p>
        </w:tc>
      </w:tr>
      <w:tr w:rsidR="00A73036" w:rsidRPr="00511EFD" w14:paraId="7492A101"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6F2247CB" w14:textId="3DD3F770" w:rsidR="00A73036" w:rsidRPr="00511EFD" w:rsidRDefault="00A73036" w:rsidP="00511EFD">
            <w:pPr>
              <w:spacing w:after="0" w:line="240" w:lineRule="auto"/>
              <w:rPr>
                <w:rFonts w:ascii="Aptos Narrow" w:hAnsi="Aptos Narrow"/>
                <w:b w:val="0"/>
                <w:bCs w:val="0"/>
                <w:color w:val="000000"/>
                <w:szCs w:val="20"/>
              </w:rPr>
            </w:pPr>
            <w:r w:rsidRPr="00511EFD">
              <w:rPr>
                <w:rFonts w:ascii="Aptos Narrow" w:hAnsi="Aptos Narrow"/>
                <w:b w:val="0"/>
                <w:bCs w:val="0"/>
                <w:color w:val="000000"/>
                <w:szCs w:val="20"/>
              </w:rPr>
              <w:t>Waste of money</w:t>
            </w:r>
          </w:p>
        </w:tc>
        <w:tc>
          <w:tcPr>
            <w:tcW w:w="0" w:type="auto"/>
          </w:tcPr>
          <w:p w14:paraId="112932E8" w14:textId="48C80E28"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Waste of money, not sure it would be used for anything other than illegal activity.</w:t>
            </w:r>
          </w:p>
        </w:tc>
      </w:tr>
      <w:tr w:rsidR="00A73036" w:rsidRPr="00511EFD" w14:paraId="6D454816" w14:textId="77777777" w:rsidTr="00511E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3CD4C9" w14:textId="0BE465D5" w:rsidR="00A73036" w:rsidRPr="00511EFD" w:rsidRDefault="00A73036" w:rsidP="00511EFD">
            <w:pPr>
              <w:spacing w:after="0" w:line="240" w:lineRule="auto"/>
              <w:rPr>
                <w:rFonts w:ascii="Aptos Narrow" w:hAnsi="Aptos Narrow"/>
                <w:b w:val="0"/>
                <w:bCs w:val="0"/>
                <w:color w:val="000000"/>
                <w:szCs w:val="20"/>
              </w:rPr>
            </w:pPr>
            <w:r w:rsidRPr="00511EFD">
              <w:rPr>
                <w:rFonts w:ascii="Aptos Narrow" w:hAnsi="Aptos Narrow"/>
                <w:b w:val="0"/>
                <w:bCs w:val="0"/>
                <w:color w:val="000000"/>
                <w:szCs w:val="20"/>
              </w:rPr>
              <w:t xml:space="preserve">we need indoor pools </w:t>
            </w:r>
          </w:p>
        </w:tc>
        <w:tc>
          <w:tcPr>
            <w:tcW w:w="0" w:type="auto"/>
          </w:tcPr>
          <w:p w14:paraId="48BBF225" w14:textId="1F5C5237" w:rsidR="00A73036" w:rsidRPr="00511EFD" w:rsidRDefault="00A73036" w:rsidP="00511EFD">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While it is a good idea to have public toilets are they going to have someone patrolling day and night as it may become another thing to vandalise or misuse.</w:t>
            </w:r>
          </w:p>
        </w:tc>
      </w:tr>
      <w:tr w:rsidR="00A73036" w:rsidRPr="00511EFD" w14:paraId="54D3EA02" w14:textId="77777777" w:rsidTr="00511EFD">
        <w:tc>
          <w:tcPr>
            <w:cnfStyle w:val="001000000000" w:firstRow="0" w:lastRow="0" w:firstColumn="1" w:lastColumn="0" w:oddVBand="0" w:evenVBand="0" w:oddHBand="0" w:evenHBand="0" w:firstRowFirstColumn="0" w:firstRowLastColumn="0" w:lastRowFirstColumn="0" w:lastRowLastColumn="0"/>
            <w:tcW w:w="0" w:type="auto"/>
          </w:tcPr>
          <w:p w14:paraId="0E31884E" w14:textId="77777777" w:rsidR="00A73036" w:rsidRPr="00511EFD" w:rsidRDefault="00A73036" w:rsidP="00511EFD">
            <w:pPr>
              <w:spacing w:after="0" w:line="240" w:lineRule="auto"/>
              <w:rPr>
                <w:rFonts w:ascii="Aptos Narrow" w:hAnsi="Aptos Narrow"/>
                <w:b w:val="0"/>
                <w:bCs w:val="0"/>
                <w:color w:val="000000"/>
                <w:szCs w:val="20"/>
              </w:rPr>
            </w:pPr>
            <w:r w:rsidRPr="00511EFD">
              <w:rPr>
                <w:rFonts w:ascii="Aptos Narrow" w:hAnsi="Aptos Narrow"/>
                <w:b w:val="0"/>
                <w:bCs w:val="0"/>
                <w:color w:val="000000"/>
                <w:szCs w:val="20"/>
              </w:rPr>
              <w:t>Will create an area for junkies to hang around and loiter</w:t>
            </w:r>
          </w:p>
          <w:p w14:paraId="3E9DB031" w14:textId="77777777" w:rsidR="00A73036" w:rsidRPr="00511EFD" w:rsidRDefault="00A73036" w:rsidP="00511EFD">
            <w:pPr>
              <w:spacing w:after="0" w:line="240" w:lineRule="auto"/>
              <w:rPr>
                <w:rFonts w:ascii="Aptos Narrow" w:hAnsi="Aptos Narrow"/>
                <w:b w:val="0"/>
                <w:bCs w:val="0"/>
                <w:color w:val="000000"/>
                <w:szCs w:val="20"/>
              </w:rPr>
            </w:pPr>
          </w:p>
        </w:tc>
        <w:tc>
          <w:tcPr>
            <w:tcW w:w="0" w:type="auto"/>
          </w:tcPr>
          <w:p w14:paraId="5375E4B6" w14:textId="4AE8F217"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r w:rsidRPr="00511EFD">
              <w:rPr>
                <w:rFonts w:ascii="Aptos Narrow" w:hAnsi="Aptos Narrow"/>
                <w:color w:val="000000"/>
                <w:szCs w:val="20"/>
              </w:rPr>
              <w:t xml:space="preserve">Wyndham has sufficient </w:t>
            </w:r>
            <w:r w:rsidR="00511EFD" w:rsidRPr="00511EFD">
              <w:rPr>
                <w:rFonts w:ascii="Aptos Narrow" w:hAnsi="Aptos Narrow"/>
                <w:color w:val="000000"/>
                <w:szCs w:val="20"/>
              </w:rPr>
              <w:t>number</w:t>
            </w:r>
            <w:r w:rsidRPr="00511EFD">
              <w:rPr>
                <w:rFonts w:ascii="Aptos Narrow" w:hAnsi="Aptos Narrow"/>
                <w:color w:val="000000"/>
                <w:szCs w:val="20"/>
              </w:rPr>
              <w:t xml:space="preserve"> of parks. Everyone can access park nearby their homes unlike many older suburbs. Hence there shouldn’t be any toilets in parks that might attract unwanted guests taking longtime shelter. Toilets also encourage people to gather at one place rather than parks nearby their home and make it very uncomfortable for local kids to play there. </w:t>
            </w:r>
            <w:r w:rsidR="00511EFD" w:rsidRPr="00511EFD">
              <w:rPr>
                <w:rFonts w:ascii="Aptos Narrow" w:hAnsi="Aptos Narrow"/>
                <w:color w:val="000000"/>
                <w:szCs w:val="20"/>
              </w:rPr>
              <w:t>So,</w:t>
            </w:r>
            <w:r w:rsidRPr="00511EFD">
              <w:rPr>
                <w:rFonts w:ascii="Aptos Narrow" w:hAnsi="Aptos Narrow"/>
                <w:color w:val="000000"/>
                <w:szCs w:val="20"/>
              </w:rPr>
              <w:t xml:space="preserve"> no. Please never build any toilet in any Wyndham park. If you must then build them nearby servo.</w:t>
            </w:r>
          </w:p>
          <w:p w14:paraId="427D1D25" w14:textId="77777777" w:rsidR="00A73036" w:rsidRPr="00511EFD" w:rsidRDefault="00A73036" w:rsidP="00511EFD">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0"/>
              </w:rPr>
            </w:pPr>
          </w:p>
        </w:tc>
      </w:tr>
    </w:tbl>
    <w:p w14:paraId="5B7E088F" w14:textId="77777777" w:rsidR="00C845F6" w:rsidRDefault="00C845F6" w:rsidP="00C845F6">
      <w:pPr>
        <w:spacing w:after="200"/>
        <w:rPr>
          <w:bCs/>
        </w:rPr>
      </w:pPr>
    </w:p>
    <w:p w14:paraId="6667112A" w14:textId="77777777" w:rsidR="00C845F6" w:rsidRPr="00C14B1C" w:rsidRDefault="00C845F6" w:rsidP="00C845F6">
      <w:pPr>
        <w:spacing w:after="200"/>
      </w:pPr>
    </w:p>
    <w:p w14:paraId="0A60A32D" w14:textId="218BC9D1" w:rsidR="00C06364" w:rsidRPr="00767987" w:rsidRDefault="00C06364" w:rsidP="00157340"/>
    <w:sectPr w:rsidR="00C06364" w:rsidRPr="00767987" w:rsidSect="007D21B6">
      <w:pgSz w:w="16838" w:h="11906" w:orient="landscape" w:code="9"/>
      <w:pgMar w:top="720" w:right="720" w:bottom="720" w:left="720" w:header="397" w:footer="51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Bridê Blake" w:date="2025-12-09T09:57:00Z" w:initials="BB">
    <w:p w14:paraId="4F0D99DD" w14:textId="77777777" w:rsidR="00B61A2D" w:rsidRDefault="00B61A2D" w:rsidP="00B61A2D">
      <w:pPr>
        <w:pStyle w:val="CommentText"/>
      </w:pPr>
      <w:r>
        <w:rPr>
          <w:rStyle w:val="CommentReference"/>
        </w:rPr>
        <w:annotationRef/>
      </w:r>
      <w:r>
        <w:t>Lukas to confirm inclusion of exclusion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0D99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BA8643" w16cex:dateUtc="2025-12-08T2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0D99DD" w16cid:durableId="28BA86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11FBB" w14:textId="77777777" w:rsidR="00120891" w:rsidRDefault="00120891" w:rsidP="003C7941">
      <w:r>
        <w:separator/>
      </w:r>
    </w:p>
    <w:p w14:paraId="748B197B" w14:textId="77777777" w:rsidR="00120891" w:rsidRDefault="00120891"/>
  </w:endnote>
  <w:endnote w:type="continuationSeparator" w:id="0">
    <w:p w14:paraId="755DBE0A" w14:textId="77777777" w:rsidR="00120891" w:rsidRDefault="00120891" w:rsidP="003C7941">
      <w:r>
        <w:continuationSeparator/>
      </w:r>
    </w:p>
    <w:p w14:paraId="28508011" w14:textId="77777777" w:rsidR="00120891" w:rsidRDefault="00120891"/>
  </w:endnote>
  <w:endnote w:type="continuationNotice" w:id="1">
    <w:p w14:paraId="4D5E860F" w14:textId="77777777" w:rsidR="00120891" w:rsidRDefault="00120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96E0" w14:textId="77777777" w:rsidR="00B03E9E" w:rsidRDefault="00803E3D" w:rsidP="00803E3D">
    <w:pPr>
      <w:pStyle w:val="Footer"/>
    </w:pPr>
    <w:r>
      <w:t>Wyndham City</w:t>
    </w:r>
    <w:r>
      <w:tab/>
    </w:r>
    <w:r>
      <w:fldChar w:fldCharType="begin"/>
    </w:r>
    <w:r>
      <w:instrText>PAGE   \* MERGEFORMAT</w:instrText>
    </w:r>
    <w:r>
      <w:fldChar w:fldCharType="separate"/>
    </w:r>
    <w:r>
      <w:rPr>
        <w:lang w:val="en-GB"/>
      </w:rPr>
      <w:t>1</w:t>
    </w:r>
    <w:r>
      <w:fldChar w:fldCharType="end"/>
    </w:r>
  </w:p>
  <w:p w14:paraId="513CFD25" w14:textId="77777777" w:rsidR="00174048" w:rsidRDefault="00174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2AD8" w14:textId="77777777" w:rsidR="00E6184A" w:rsidRPr="00E6184A" w:rsidRDefault="00E6184A" w:rsidP="00E6184A">
    <w:pPr>
      <w:pStyle w:val="Footer"/>
    </w:pPr>
    <w:r>
      <w:t>Wyndham City</w:t>
    </w:r>
    <w:r>
      <w:tab/>
    </w:r>
    <w:r>
      <w:fldChar w:fldCharType="begin"/>
    </w:r>
    <w:r>
      <w:instrText>PAGE   \* MERGEFORMAT</w:instrText>
    </w:r>
    <w:r>
      <w:fldChar w:fldCharType="separate"/>
    </w:r>
    <w:r>
      <w:t>2</w:t>
    </w:r>
    <w:r>
      <w:fldChar w:fldCharType="end"/>
    </w:r>
  </w:p>
  <w:p w14:paraId="2A778181" w14:textId="77777777" w:rsidR="00E6184A" w:rsidRPr="00E6184A" w:rsidRDefault="00E6184A" w:rsidP="00E61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BBDC" w14:textId="77777777" w:rsidR="00120891" w:rsidRDefault="00120891" w:rsidP="003C7941">
      <w:r>
        <w:separator/>
      </w:r>
    </w:p>
    <w:p w14:paraId="5F20BDE9" w14:textId="77777777" w:rsidR="00120891" w:rsidRDefault="00120891"/>
  </w:footnote>
  <w:footnote w:type="continuationSeparator" w:id="0">
    <w:p w14:paraId="76E52522" w14:textId="77777777" w:rsidR="00120891" w:rsidRDefault="00120891" w:rsidP="003C7941">
      <w:r>
        <w:continuationSeparator/>
      </w:r>
    </w:p>
    <w:p w14:paraId="4FCE6FB4" w14:textId="77777777" w:rsidR="00120891" w:rsidRDefault="00120891"/>
  </w:footnote>
  <w:footnote w:type="continuationNotice" w:id="1">
    <w:p w14:paraId="449F6ED4" w14:textId="77777777" w:rsidR="00120891" w:rsidRDefault="001208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55B1"/>
    <w:multiLevelType w:val="hybridMultilevel"/>
    <w:tmpl w:val="74A2CDA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80F52"/>
    <w:multiLevelType w:val="hybridMultilevel"/>
    <w:tmpl w:val="B0D6AEC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54D81"/>
    <w:multiLevelType w:val="hybridMultilevel"/>
    <w:tmpl w:val="0BB466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083698"/>
    <w:multiLevelType w:val="hybridMultilevel"/>
    <w:tmpl w:val="28F23A5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2C7DBD"/>
    <w:multiLevelType w:val="hybridMultilevel"/>
    <w:tmpl w:val="23D4F45A"/>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6" w15:restartNumberingAfterBreak="0">
    <w:nsid w:val="0D5A5E93"/>
    <w:multiLevelType w:val="multilevel"/>
    <w:tmpl w:val="1646C884"/>
    <w:numStyleLink w:val="Bullets"/>
  </w:abstractNum>
  <w:abstractNum w:abstractNumId="7" w15:restartNumberingAfterBreak="0">
    <w:nsid w:val="0F6B3DED"/>
    <w:multiLevelType w:val="hybridMultilevel"/>
    <w:tmpl w:val="E74A9EF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9" w15:restartNumberingAfterBreak="0">
    <w:nsid w:val="124C203C"/>
    <w:multiLevelType w:val="hybridMultilevel"/>
    <w:tmpl w:val="876A82E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43D2E2F"/>
    <w:multiLevelType w:val="hybridMultilevel"/>
    <w:tmpl w:val="F2B84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211DE3"/>
    <w:multiLevelType w:val="hybridMultilevel"/>
    <w:tmpl w:val="3AD8FB96"/>
    <w:lvl w:ilvl="0" w:tplc="52EECE4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8443E2"/>
    <w:multiLevelType w:val="hybridMultilevel"/>
    <w:tmpl w:val="13BA38F8"/>
    <w:lvl w:ilvl="0" w:tplc="4CBC17F8">
      <w:start w:val="1"/>
      <w:numFmt w:val="bullet"/>
      <w:lvlText w:val="✔"/>
      <w:lvlJc w:val="left"/>
      <w:pPr>
        <w:ind w:left="720" w:hanging="360"/>
      </w:pPr>
      <w:rPr>
        <w:rFonts w:ascii="Segoe UI Symbol" w:hAnsi="Segoe UI 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910C55"/>
    <w:multiLevelType w:val="hybridMultilevel"/>
    <w:tmpl w:val="737CF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80F22E9"/>
    <w:multiLevelType w:val="hybridMultilevel"/>
    <w:tmpl w:val="FEA8F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9053AE"/>
    <w:multiLevelType w:val="hybridMultilevel"/>
    <w:tmpl w:val="DDC089C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7E6FE5"/>
    <w:multiLevelType w:val="multilevel"/>
    <w:tmpl w:val="CA9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471734"/>
    <w:multiLevelType w:val="hybridMultilevel"/>
    <w:tmpl w:val="9F38A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3F06B5"/>
    <w:multiLevelType w:val="hybridMultilevel"/>
    <w:tmpl w:val="F82AE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B73D84"/>
    <w:multiLevelType w:val="multilevel"/>
    <w:tmpl w:val="50041352"/>
    <w:numStyleLink w:val="ListHeadings"/>
  </w:abstractNum>
  <w:abstractNum w:abstractNumId="21" w15:restartNumberingAfterBreak="0">
    <w:nsid w:val="596A0C8C"/>
    <w:multiLevelType w:val="multilevel"/>
    <w:tmpl w:val="97DAEA0E"/>
    <w:numStyleLink w:val="Numbering"/>
  </w:abstractNum>
  <w:abstractNum w:abstractNumId="22" w15:restartNumberingAfterBreak="0">
    <w:nsid w:val="59D86AA2"/>
    <w:multiLevelType w:val="hybridMultilevel"/>
    <w:tmpl w:val="D7D82DEC"/>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4" w15:restartNumberingAfterBreak="0">
    <w:nsid w:val="61427E97"/>
    <w:multiLevelType w:val="hybridMultilevel"/>
    <w:tmpl w:val="68526F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FA376A"/>
    <w:multiLevelType w:val="hybridMultilevel"/>
    <w:tmpl w:val="2AD6D31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480D68"/>
    <w:multiLevelType w:val="hybridMultilevel"/>
    <w:tmpl w:val="0D7E19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2F0821"/>
    <w:multiLevelType w:val="hybridMultilevel"/>
    <w:tmpl w:val="F5D0F5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A165E7D"/>
    <w:multiLevelType w:val="hybridMultilevel"/>
    <w:tmpl w:val="35BA71D8"/>
    <w:lvl w:ilvl="0" w:tplc="52EECE4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3418277">
    <w:abstractNumId w:val="23"/>
  </w:num>
  <w:num w:numId="2" w16cid:durableId="846598071">
    <w:abstractNumId w:val="8"/>
  </w:num>
  <w:num w:numId="3" w16cid:durableId="659580476">
    <w:abstractNumId w:val="3"/>
  </w:num>
  <w:num w:numId="4" w16cid:durableId="2036539326">
    <w:abstractNumId w:val="6"/>
  </w:num>
  <w:num w:numId="5" w16cid:durableId="1737582058">
    <w:abstractNumId w:val="21"/>
  </w:num>
  <w:num w:numId="6" w16cid:durableId="974717717">
    <w:abstractNumId w:val="20"/>
  </w:num>
  <w:num w:numId="7" w16cid:durableId="444039133">
    <w:abstractNumId w:val="11"/>
  </w:num>
  <w:num w:numId="8" w16cid:durableId="1980569437">
    <w:abstractNumId w:val="5"/>
  </w:num>
  <w:num w:numId="9" w16cid:durableId="1828982812">
    <w:abstractNumId w:val="13"/>
  </w:num>
  <w:num w:numId="10" w16cid:durableId="1305234306">
    <w:abstractNumId w:val="0"/>
  </w:num>
  <w:num w:numId="11" w16cid:durableId="152840567">
    <w:abstractNumId w:val="26"/>
  </w:num>
  <w:num w:numId="12" w16cid:durableId="769086968">
    <w:abstractNumId w:val="22"/>
  </w:num>
  <w:num w:numId="13" w16cid:durableId="1313949745">
    <w:abstractNumId w:val="16"/>
  </w:num>
  <w:num w:numId="14" w16cid:durableId="370156017">
    <w:abstractNumId w:val="25"/>
  </w:num>
  <w:num w:numId="15" w16cid:durableId="1979261812">
    <w:abstractNumId w:val="24"/>
  </w:num>
  <w:num w:numId="16" w16cid:durableId="1286040172">
    <w:abstractNumId w:val="4"/>
  </w:num>
  <w:num w:numId="17" w16cid:durableId="1912961275">
    <w:abstractNumId w:val="7"/>
  </w:num>
  <w:num w:numId="18" w16cid:durableId="83111318">
    <w:abstractNumId w:val="2"/>
  </w:num>
  <w:num w:numId="19" w16cid:durableId="77139167">
    <w:abstractNumId w:val="1"/>
  </w:num>
  <w:num w:numId="20" w16cid:durableId="1114402223">
    <w:abstractNumId w:val="9"/>
  </w:num>
  <w:num w:numId="21" w16cid:durableId="1120607001">
    <w:abstractNumId w:val="15"/>
  </w:num>
  <w:num w:numId="22" w16cid:durableId="1198930330">
    <w:abstractNumId w:val="10"/>
  </w:num>
  <w:num w:numId="23" w16cid:durableId="706106553">
    <w:abstractNumId w:val="27"/>
  </w:num>
  <w:num w:numId="24" w16cid:durableId="1675454205">
    <w:abstractNumId w:val="14"/>
  </w:num>
  <w:num w:numId="25" w16cid:durableId="1999192794">
    <w:abstractNumId w:val="19"/>
  </w:num>
  <w:num w:numId="26" w16cid:durableId="1077441634">
    <w:abstractNumId w:val="12"/>
  </w:num>
  <w:num w:numId="27" w16cid:durableId="404648763">
    <w:abstractNumId w:val="28"/>
  </w:num>
  <w:num w:numId="28" w16cid:durableId="525994182">
    <w:abstractNumId w:val="17"/>
  </w:num>
  <w:num w:numId="29" w16cid:durableId="371996597">
    <w:abstractNumId w:val="18"/>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dê Blake">
    <w15:presenceInfo w15:providerId="AD" w15:userId="S::bblake@wyndham.vic.gov.au::fa9ab985-f16d-46bd-8651-f691a18a7f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57"/>
    <w:rsid w:val="00001585"/>
    <w:rsid w:val="0000285C"/>
    <w:rsid w:val="00002B5C"/>
    <w:rsid w:val="00002C77"/>
    <w:rsid w:val="000044BB"/>
    <w:rsid w:val="00005382"/>
    <w:rsid w:val="0000741D"/>
    <w:rsid w:val="00007489"/>
    <w:rsid w:val="000075BF"/>
    <w:rsid w:val="00011E79"/>
    <w:rsid w:val="0001272C"/>
    <w:rsid w:val="00012950"/>
    <w:rsid w:val="000144CD"/>
    <w:rsid w:val="0001500A"/>
    <w:rsid w:val="0001542E"/>
    <w:rsid w:val="00015935"/>
    <w:rsid w:val="000161CF"/>
    <w:rsid w:val="00017EE8"/>
    <w:rsid w:val="000202DA"/>
    <w:rsid w:val="00020CE4"/>
    <w:rsid w:val="0002182B"/>
    <w:rsid w:val="00021D81"/>
    <w:rsid w:val="00023015"/>
    <w:rsid w:val="0002372F"/>
    <w:rsid w:val="000240D8"/>
    <w:rsid w:val="0002485A"/>
    <w:rsid w:val="000262BD"/>
    <w:rsid w:val="00027FE9"/>
    <w:rsid w:val="00030021"/>
    <w:rsid w:val="000300AF"/>
    <w:rsid w:val="00030C25"/>
    <w:rsid w:val="00030E02"/>
    <w:rsid w:val="00030E6B"/>
    <w:rsid w:val="000312B8"/>
    <w:rsid w:val="00031897"/>
    <w:rsid w:val="00032744"/>
    <w:rsid w:val="00032FE5"/>
    <w:rsid w:val="000341B4"/>
    <w:rsid w:val="000358A5"/>
    <w:rsid w:val="000366F5"/>
    <w:rsid w:val="00037B65"/>
    <w:rsid w:val="0004052E"/>
    <w:rsid w:val="00040932"/>
    <w:rsid w:val="00042204"/>
    <w:rsid w:val="00045367"/>
    <w:rsid w:val="000467CD"/>
    <w:rsid w:val="000471AC"/>
    <w:rsid w:val="00047D02"/>
    <w:rsid w:val="0005064B"/>
    <w:rsid w:val="0005155B"/>
    <w:rsid w:val="0005405E"/>
    <w:rsid w:val="00054FF5"/>
    <w:rsid w:val="00055018"/>
    <w:rsid w:val="000566D6"/>
    <w:rsid w:val="00056B3B"/>
    <w:rsid w:val="000570C8"/>
    <w:rsid w:val="00061420"/>
    <w:rsid w:val="000631A0"/>
    <w:rsid w:val="00064E6C"/>
    <w:rsid w:val="00064F05"/>
    <w:rsid w:val="000651D9"/>
    <w:rsid w:val="0006650B"/>
    <w:rsid w:val="00070060"/>
    <w:rsid w:val="00070CDA"/>
    <w:rsid w:val="0007173F"/>
    <w:rsid w:val="000724AE"/>
    <w:rsid w:val="00073B3E"/>
    <w:rsid w:val="00073CBC"/>
    <w:rsid w:val="00074949"/>
    <w:rsid w:val="0007786E"/>
    <w:rsid w:val="0008037D"/>
    <w:rsid w:val="00081102"/>
    <w:rsid w:val="00083CE3"/>
    <w:rsid w:val="00084B57"/>
    <w:rsid w:val="00090389"/>
    <w:rsid w:val="00090845"/>
    <w:rsid w:val="00090A61"/>
    <w:rsid w:val="000919BE"/>
    <w:rsid w:val="00091A39"/>
    <w:rsid w:val="00092F67"/>
    <w:rsid w:val="00093047"/>
    <w:rsid w:val="00094209"/>
    <w:rsid w:val="00095403"/>
    <w:rsid w:val="000A1020"/>
    <w:rsid w:val="000A2E18"/>
    <w:rsid w:val="000A46DE"/>
    <w:rsid w:val="000A47DF"/>
    <w:rsid w:val="000A4F27"/>
    <w:rsid w:val="000A4F93"/>
    <w:rsid w:val="000A5EAD"/>
    <w:rsid w:val="000A665D"/>
    <w:rsid w:val="000B0A7D"/>
    <w:rsid w:val="000B10FF"/>
    <w:rsid w:val="000B1103"/>
    <w:rsid w:val="000B175A"/>
    <w:rsid w:val="000B3421"/>
    <w:rsid w:val="000B463B"/>
    <w:rsid w:val="000B497F"/>
    <w:rsid w:val="000B57AE"/>
    <w:rsid w:val="000B61CD"/>
    <w:rsid w:val="000B7C41"/>
    <w:rsid w:val="000C00F2"/>
    <w:rsid w:val="000C14F0"/>
    <w:rsid w:val="000C163F"/>
    <w:rsid w:val="000C2427"/>
    <w:rsid w:val="000C2B8B"/>
    <w:rsid w:val="000C4323"/>
    <w:rsid w:val="000C46B1"/>
    <w:rsid w:val="000C530E"/>
    <w:rsid w:val="000C5D1D"/>
    <w:rsid w:val="000C5F7A"/>
    <w:rsid w:val="000C7B28"/>
    <w:rsid w:val="000D0A1B"/>
    <w:rsid w:val="000D2E0E"/>
    <w:rsid w:val="000D3309"/>
    <w:rsid w:val="000D35C6"/>
    <w:rsid w:val="000D3801"/>
    <w:rsid w:val="000D52F3"/>
    <w:rsid w:val="000D5593"/>
    <w:rsid w:val="000D6740"/>
    <w:rsid w:val="000D6D57"/>
    <w:rsid w:val="000D7D82"/>
    <w:rsid w:val="000D7EE8"/>
    <w:rsid w:val="000E167D"/>
    <w:rsid w:val="000E4419"/>
    <w:rsid w:val="000E46E8"/>
    <w:rsid w:val="000E7FB5"/>
    <w:rsid w:val="000F18D2"/>
    <w:rsid w:val="000F2877"/>
    <w:rsid w:val="000F515F"/>
    <w:rsid w:val="000F776B"/>
    <w:rsid w:val="00101F91"/>
    <w:rsid w:val="0010289D"/>
    <w:rsid w:val="00102E3E"/>
    <w:rsid w:val="00103A6F"/>
    <w:rsid w:val="001070F5"/>
    <w:rsid w:val="0010731C"/>
    <w:rsid w:val="00107C84"/>
    <w:rsid w:val="00107F41"/>
    <w:rsid w:val="0011057B"/>
    <w:rsid w:val="001118F6"/>
    <w:rsid w:val="00111A26"/>
    <w:rsid w:val="00111ABE"/>
    <w:rsid w:val="001124B9"/>
    <w:rsid w:val="001128E2"/>
    <w:rsid w:val="00112E8F"/>
    <w:rsid w:val="00113648"/>
    <w:rsid w:val="001143E0"/>
    <w:rsid w:val="00116AE9"/>
    <w:rsid w:val="0011768A"/>
    <w:rsid w:val="00120891"/>
    <w:rsid w:val="00121C32"/>
    <w:rsid w:val="00122363"/>
    <w:rsid w:val="0012303A"/>
    <w:rsid w:val="00123AD6"/>
    <w:rsid w:val="00124068"/>
    <w:rsid w:val="0012435C"/>
    <w:rsid w:val="00125141"/>
    <w:rsid w:val="001268BC"/>
    <w:rsid w:val="001278DF"/>
    <w:rsid w:val="00127CC0"/>
    <w:rsid w:val="00130671"/>
    <w:rsid w:val="001306A8"/>
    <w:rsid w:val="00130AEA"/>
    <w:rsid w:val="00131DF3"/>
    <w:rsid w:val="0013263E"/>
    <w:rsid w:val="00132A76"/>
    <w:rsid w:val="00134186"/>
    <w:rsid w:val="001348A9"/>
    <w:rsid w:val="0013544F"/>
    <w:rsid w:val="001360C9"/>
    <w:rsid w:val="00136B8C"/>
    <w:rsid w:val="001414AA"/>
    <w:rsid w:val="0014151B"/>
    <w:rsid w:val="00141C61"/>
    <w:rsid w:val="00141EFE"/>
    <w:rsid w:val="00141F4F"/>
    <w:rsid w:val="00142807"/>
    <w:rsid w:val="00145620"/>
    <w:rsid w:val="00145E2C"/>
    <w:rsid w:val="0014626A"/>
    <w:rsid w:val="00147115"/>
    <w:rsid w:val="001477DD"/>
    <w:rsid w:val="00147BDC"/>
    <w:rsid w:val="00147DFC"/>
    <w:rsid w:val="001520EB"/>
    <w:rsid w:val="0015285F"/>
    <w:rsid w:val="0015629F"/>
    <w:rsid w:val="00157340"/>
    <w:rsid w:val="001619F9"/>
    <w:rsid w:val="00166924"/>
    <w:rsid w:val="00166F0E"/>
    <w:rsid w:val="00167D87"/>
    <w:rsid w:val="001703A3"/>
    <w:rsid w:val="00171374"/>
    <w:rsid w:val="00174048"/>
    <w:rsid w:val="00174757"/>
    <w:rsid w:val="00175A34"/>
    <w:rsid w:val="00175D5C"/>
    <w:rsid w:val="001802F6"/>
    <w:rsid w:val="00180BF7"/>
    <w:rsid w:val="001821C2"/>
    <w:rsid w:val="001831AD"/>
    <w:rsid w:val="0018331C"/>
    <w:rsid w:val="0018411F"/>
    <w:rsid w:val="001852EF"/>
    <w:rsid w:val="00186C31"/>
    <w:rsid w:val="0019196F"/>
    <w:rsid w:val="00192884"/>
    <w:rsid w:val="001936DA"/>
    <w:rsid w:val="0019578E"/>
    <w:rsid w:val="00196488"/>
    <w:rsid w:val="001A0D77"/>
    <w:rsid w:val="001A1E71"/>
    <w:rsid w:val="001A3009"/>
    <w:rsid w:val="001A5586"/>
    <w:rsid w:val="001A5E72"/>
    <w:rsid w:val="001A60DE"/>
    <w:rsid w:val="001A6F8E"/>
    <w:rsid w:val="001A7E50"/>
    <w:rsid w:val="001B0ADF"/>
    <w:rsid w:val="001B1DA3"/>
    <w:rsid w:val="001B2FF4"/>
    <w:rsid w:val="001B373E"/>
    <w:rsid w:val="001B4D1C"/>
    <w:rsid w:val="001B550E"/>
    <w:rsid w:val="001B711E"/>
    <w:rsid w:val="001B76D2"/>
    <w:rsid w:val="001C0CB3"/>
    <w:rsid w:val="001C12F0"/>
    <w:rsid w:val="001C1D35"/>
    <w:rsid w:val="001C201C"/>
    <w:rsid w:val="001C25F3"/>
    <w:rsid w:val="001C2841"/>
    <w:rsid w:val="001C3F26"/>
    <w:rsid w:val="001C4F31"/>
    <w:rsid w:val="001C526D"/>
    <w:rsid w:val="001C7835"/>
    <w:rsid w:val="001D00AD"/>
    <w:rsid w:val="001D0D94"/>
    <w:rsid w:val="001D0FB1"/>
    <w:rsid w:val="001D1A33"/>
    <w:rsid w:val="001D252B"/>
    <w:rsid w:val="001D29F3"/>
    <w:rsid w:val="001D35D6"/>
    <w:rsid w:val="001D46CF"/>
    <w:rsid w:val="001D5E35"/>
    <w:rsid w:val="001D61E2"/>
    <w:rsid w:val="001E08F0"/>
    <w:rsid w:val="001E1510"/>
    <w:rsid w:val="001E27C0"/>
    <w:rsid w:val="001E2BD1"/>
    <w:rsid w:val="001E4C19"/>
    <w:rsid w:val="001E5180"/>
    <w:rsid w:val="001E58C0"/>
    <w:rsid w:val="001E5AD5"/>
    <w:rsid w:val="001E698A"/>
    <w:rsid w:val="001F13C1"/>
    <w:rsid w:val="001F340E"/>
    <w:rsid w:val="001F42E7"/>
    <w:rsid w:val="001F446D"/>
    <w:rsid w:val="001F61B7"/>
    <w:rsid w:val="001F6314"/>
    <w:rsid w:val="001F68B3"/>
    <w:rsid w:val="001F68C3"/>
    <w:rsid w:val="001F78E3"/>
    <w:rsid w:val="002007E9"/>
    <w:rsid w:val="00203222"/>
    <w:rsid w:val="00203873"/>
    <w:rsid w:val="0020390B"/>
    <w:rsid w:val="002049DB"/>
    <w:rsid w:val="002050CA"/>
    <w:rsid w:val="00205F63"/>
    <w:rsid w:val="00206238"/>
    <w:rsid w:val="002068CA"/>
    <w:rsid w:val="00206A17"/>
    <w:rsid w:val="00206D31"/>
    <w:rsid w:val="002076C2"/>
    <w:rsid w:val="00211D2D"/>
    <w:rsid w:val="00212915"/>
    <w:rsid w:val="0021299E"/>
    <w:rsid w:val="00213CA7"/>
    <w:rsid w:val="00213FF6"/>
    <w:rsid w:val="00217A48"/>
    <w:rsid w:val="00220D73"/>
    <w:rsid w:val="00221005"/>
    <w:rsid w:val="00221AB7"/>
    <w:rsid w:val="00222569"/>
    <w:rsid w:val="00224DE0"/>
    <w:rsid w:val="00225867"/>
    <w:rsid w:val="00227A95"/>
    <w:rsid w:val="00227D9F"/>
    <w:rsid w:val="0023172F"/>
    <w:rsid w:val="00234FB8"/>
    <w:rsid w:val="002351AA"/>
    <w:rsid w:val="00237968"/>
    <w:rsid w:val="00237B79"/>
    <w:rsid w:val="00237E11"/>
    <w:rsid w:val="00240474"/>
    <w:rsid w:val="0024137C"/>
    <w:rsid w:val="002416D5"/>
    <w:rsid w:val="00241799"/>
    <w:rsid w:val="00242355"/>
    <w:rsid w:val="00245C0D"/>
    <w:rsid w:val="00246435"/>
    <w:rsid w:val="00246BC1"/>
    <w:rsid w:val="00246BCF"/>
    <w:rsid w:val="00250671"/>
    <w:rsid w:val="00254902"/>
    <w:rsid w:val="00255ADA"/>
    <w:rsid w:val="0025695A"/>
    <w:rsid w:val="00260981"/>
    <w:rsid w:val="00262A85"/>
    <w:rsid w:val="00262C6A"/>
    <w:rsid w:val="0026313B"/>
    <w:rsid w:val="00263337"/>
    <w:rsid w:val="00263A4E"/>
    <w:rsid w:val="00263A7D"/>
    <w:rsid w:val="002648E9"/>
    <w:rsid w:val="0026715C"/>
    <w:rsid w:val="0026768D"/>
    <w:rsid w:val="00270834"/>
    <w:rsid w:val="002720CE"/>
    <w:rsid w:val="00274969"/>
    <w:rsid w:val="002757CF"/>
    <w:rsid w:val="0027732A"/>
    <w:rsid w:val="00281481"/>
    <w:rsid w:val="002814E6"/>
    <w:rsid w:val="002817EB"/>
    <w:rsid w:val="002821D9"/>
    <w:rsid w:val="00284854"/>
    <w:rsid w:val="002853B1"/>
    <w:rsid w:val="00285430"/>
    <w:rsid w:val="0028555F"/>
    <w:rsid w:val="002871C5"/>
    <w:rsid w:val="00287286"/>
    <w:rsid w:val="00287B0B"/>
    <w:rsid w:val="00287BDB"/>
    <w:rsid w:val="00287D91"/>
    <w:rsid w:val="00291DA6"/>
    <w:rsid w:val="00291EF9"/>
    <w:rsid w:val="00291F5D"/>
    <w:rsid w:val="002929D4"/>
    <w:rsid w:val="00295253"/>
    <w:rsid w:val="0029582E"/>
    <w:rsid w:val="002958DA"/>
    <w:rsid w:val="002965C0"/>
    <w:rsid w:val="00297B06"/>
    <w:rsid w:val="002A05C3"/>
    <w:rsid w:val="002A08D3"/>
    <w:rsid w:val="002A09FA"/>
    <w:rsid w:val="002A23E6"/>
    <w:rsid w:val="002A2663"/>
    <w:rsid w:val="002A7EB3"/>
    <w:rsid w:val="002B0442"/>
    <w:rsid w:val="002B1596"/>
    <w:rsid w:val="002B3C10"/>
    <w:rsid w:val="002B45B3"/>
    <w:rsid w:val="002B5C4C"/>
    <w:rsid w:val="002B7741"/>
    <w:rsid w:val="002C0C93"/>
    <w:rsid w:val="002C2A07"/>
    <w:rsid w:val="002C2C74"/>
    <w:rsid w:val="002C322F"/>
    <w:rsid w:val="002C3458"/>
    <w:rsid w:val="002C5866"/>
    <w:rsid w:val="002C6A91"/>
    <w:rsid w:val="002C6BA3"/>
    <w:rsid w:val="002C6C9A"/>
    <w:rsid w:val="002C7489"/>
    <w:rsid w:val="002C74F0"/>
    <w:rsid w:val="002D35E0"/>
    <w:rsid w:val="002D3779"/>
    <w:rsid w:val="002D3E71"/>
    <w:rsid w:val="002E0EDA"/>
    <w:rsid w:val="002E100D"/>
    <w:rsid w:val="002E16D3"/>
    <w:rsid w:val="002E205E"/>
    <w:rsid w:val="002E4B13"/>
    <w:rsid w:val="002E4E95"/>
    <w:rsid w:val="002E7A9E"/>
    <w:rsid w:val="002F0C9C"/>
    <w:rsid w:val="002F10BE"/>
    <w:rsid w:val="002F13AC"/>
    <w:rsid w:val="002F1A3D"/>
    <w:rsid w:val="002F2A66"/>
    <w:rsid w:val="002F2C70"/>
    <w:rsid w:val="002F46C1"/>
    <w:rsid w:val="002F63BC"/>
    <w:rsid w:val="00302206"/>
    <w:rsid w:val="00305171"/>
    <w:rsid w:val="003059FD"/>
    <w:rsid w:val="0031207A"/>
    <w:rsid w:val="003124E3"/>
    <w:rsid w:val="003125F8"/>
    <w:rsid w:val="00312879"/>
    <w:rsid w:val="00312EA1"/>
    <w:rsid w:val="003144DE"/>
    <w:rsid w:val="0031469C"/>
    <w:rsid w:val="003146B6"/>
    <w:rsid w:val="00317A06"/>
    <w:rsid w:val="003205E5"/>
    <w:rsid w:val="00320EF3"/>
    <w:rsid w:val="00321B64"/>
    <w:rsid w:val="0032201A"/>
    <w:rsid w:val="003240A7"/>
    <w:rsid w:val="00324B51"/>
    <w:rsid w:val="003256A7"/>
    <w:rsid w:val="00331033"/>
    <w:rsid w:val="0033295E"/>
    <w:rsid w:val="003332C7"/>
    <w:rsid w:val="003335A9"/>
    <w:rsid w:val="00333624"/>
    <w:rsid w:val="0033484B"/>
    <w:rsid w:val="00337913"/>
    <w:rsid w:val="003412E2"/>
    <w:rsid w:val="00341718"/>
    <w:rsid w:val="00341A64"/>
    <w:rsid w:val="00342963"/>
    <w:rsid w:val="00343EBB"/>
    <w:rsid w:val="00343F01"/>
    <w:rsid w:val="0034474F"/>
    <w:rsid w:val="00345A42"/>
    <w:rsid w:val="00345E19"/>
    <w:rsid w:val="0034680A"/>
    <w:rsid w:val="00346EE3"/>
    <w:rsid w:val="0034748E"/>
    <w:rsid w:val="00350FB9"/>
    <w:rsid w:val="00351437"/>
    <w:rsid w:val="00351C8F"/>
    <w:rsid w:val="0035350F"/>
    <w:rsid w:val="0035376A"/>
    <w:rsid w:val="003537AA"/>
    <w:rsid w:val="00353BA3"/>
    <w:rsid w:val="00355495"/>
    <w:rsid w:val="003567E7"/>
    <w:rsid w:val="00357ECC"/>
    <w:rsid w:val="00360433"/>
    <w:rsid w:val="0036245C"/>
    <w:rsid w:val="00363197"/>
    <w:rsid w:val="003635E1"/>
    <w:rsid w:val="00363937"/>
    <w:rsid w:val="00363AF4"/>
    <w:rsid w:val="00363FF8"/>
    <w:rsid w:val="003642E1"/>
    <w:rsid w:val="003648D7"/>
    <w:rsid w:val="00364F69"/>
    <w:rsid w:val="003652C9"/>
    <w:rsid w:val="003652E7"/>
    <w:rsid w:val="00365934"/>
    <w:rsid w:val="00366A25"/>
    <w:rsid w:val="00367030"/>
    <w:rsid w:val="00370506"/>
    <w:rsid w:val="0037135F"/>
    <w:rsid w:val="00372681"/>
    <w:rsid w:val="003740AF"/>
    <w:rsid w:val="00374847"/>
    <w:rsid w:val="00375576"/>
    <w:rsid w:val="003761E7"/>
    <w:rsid w:val="0037626F"/>
    <w:rsid w:val="00376A5E"/>
    <w:rsid w:val="0037721D"/>
    <w:rsid w:val="003775E4"/>
    <w:rsid w:val="0038102A"/>
    <w:rsid w:val="0038270F"/>
    <w:rsid w:val="00382E72"/>
    <w:rsid w:val="00386E25"/>
    <w:rsid w:val="00387F10"/>
    <w:rsid w:val="00390746"/>
    <w:rsid w:val="00390FDD"/>
    <w:rsid w:val="003948FE"/>
    <w:rsid w:val="0039494A"/>
    <w:rsid w:val="00394A92"/>
    <w:rsid w:val="003977CC"/>
    <w:rsid w:val="003979D3"/>
    <w:rsid w:val="00397F74"/>
    <w:rsid w:val="003A05DB"/>
    <w:rsid w:val="003A235F"/>
    <w:rsid w:val="003A3413"/>
    <w:rsid w:val="003A4D4E"/>
    <w:rsid w:val="003B11D3"/>
    <w:rsid w:val="003B1F0E"/>
    <w:rsid w:val="003B59AB"/>
    <w:rsid w:val="003C1E7F"/>
    <w:rsid w:val="003C2881"/>
    <w:rsid w:val="003C3C68"/>
    <w:rsid w:val="003C51D2"/>
    <w:rsid w:val="003C6B48"/>
    <w:rsid w:val="003C7941"/>
    <w:rsid w:val="003D23A3"/>
    <w:rsid w:val="003D3729"/>
    <w:rsid w:val="003D57FC"/>
    <w:rsid w:val="003D5856"/>
    <w:rsid w:val="003E0707"/>
    <w:rsid w:val="003E1B04"/>
    <w:rsid w:val="003E1C41"/>
    <w:rsid w:val="003E4011"/>
    <w:rsid w:val="003E7F41"/>
    <w:rsid w:val="003F07F4"/>
    <w:rsid w:val="003F1686"/>
    <w:rsid w:val="003F1731"/>
    <w:rsid w:val="003F2328"/>
    <w:rsid w:val="003F3454"/>
    <w:rsid w:val="003F7F51"/>
    <w:rsid w:val="00400179"/>
    <w:rsid w:val="004003D2"/>
    <w:rsid w:val="00401234"/>
    <w:rsid w:val="00401D2B"/>
    <w:rsid w:val="00402F0B"/>
    <w:rsid w:val="00402FF0"/>
    <w:rsid w:val="00404662"/>
    <w:rsid w:val="004046E0"/>
    <w:rsid w:val="0040486B"/>
    <w:rsid w:val="00404E4F"/>
    <w:rsid w:val="0040677F"/>
    <w:rsid w:val="00407470"/>
    <w:rsid w:val="0040772C"/>
    <w:rsid w:val="00407813"/>
    <w:rsid w:val="0041014C"/>
    <w:rsid w:val="00412CDA"/>
    <w:rsid w:val="00413289"/>
    <w:rsid w:val="00414717"/>
    <w:rsid w:val="00415367"/>
    <w:rsid w:val="00415AE5"/>
    <w:rsid w:val="0041673A"/>
    <w:rsid w:val="00417364"/>
    <w:rsid w:val="00417C2D"/>
    <w:rsid w:val="004231D0"/>
    <w:rsid w:val="0042339A"/>
    <w:rsid w:val="00423CEE"/>
    <w:rsid w:val="0042417E"/>
    <w:rsid w:val="0042508F"/>
    <w:rsid w:val="00426E7E"/>
    <w:rsid w:val="004274A6"/>
    <w:rsid w:val="004308D2"/>
    <w:rsid w:val="00430E7C"/>
    <w:rsid w:val="00431E2A"/>
    <w:rsid w:val="00432DC4"/>
    <w:rsid w:val="004335B2"/>
    <w:rsid w:val="00434093"/>
    <w:rsid w:val="004344FB"/>
    <w:rsid w:val="004349CC"/>
    <w:rsid w:val="004353F3"/>
    <w:rsid w:val="00435AB5"/>
    <w:rsid w:val="00436118"/>
    <w:rsid w:val="00437133"/>
    <w:rsid w:val="0043796A"/>
    <w:rsid w:val="00440134"/>
    <w:rsid w:val="00440B91"/>
    <w:rsid w:val="004414FB"/>
    <w:rsid w:val="00442740"/>
    <w:rsid w:val="004438B9"/>
    <w:rsid w:val="0044447D"/>
    <w:rsid w:val="0044470C"/>
    <w:rsid w:val="00444AF6"/>
    <w:rsid w:val="0044538E"/>
    <w:rsid w:val="004465EE"/>
    <w:rsid w:val="00447123"/>
    <w:rsid w:val="00447289"/>
    <w:rsid w:val="00450662"/>
    <w:rsid w:val="004509E8"/>
    <w:rsid w:val="0045145E"/>
    <w:rsid w:val="00453363"/>
    <w:rsid w:val="00456F6E"/>
    <w:rsid w:val="0045795B"/>
    <w:rsid w:val="00457C58"/>
    <w:rsid w:val="0046061B"/>
    <w:rsid w:val="004610B2"/>
    <w:rsid w:val="00461794"/>
    <w:rsid w:val="004635FD"/>
    <w:rsid w:val="00465760"/>
    <w:rsid w:val="00466C5C"/>
    <w:rsid w:val="0047004A"/>
    <w:rsid w:val="00470415"/>
    <w:rsid w:val="0047042C"/>
    <w:rsid w:val="004709EB"/>
    <w:rsid w:val="004718E1"/>
    <w:rsid w:val="00471B99"/>
    <w:rsid w:val="00472DD2"/>
    <w:rsid w:val="00472FAC"/>
    <w:rsid w:val="00473DB2"/>
    <w:rsid w:val="00474C37"/>
    <w:rsid w:val="0047721F"/>
    <w:rsid w:val="00480EC5"/>
    <w:rsid w:val="00481B4E"/>
    <w:rsid w:val="00482BB3"/>
    <w:rsid w:val="00483DDD"/>
    <w:rsid w:val="00486497"/>
    <w:rsid w:val="00486820"/>
    <w:rsid w:val="00491DC3"/>
    <w:rsid w:val="0049227E"/>
    <w:rsid w:val="0049251C"/>
    <w:rsid w:val="00493A5D"/>
    <w:rsid w:val="00493E3B"/>
    <w:rsid w:val="00494178"/>
    <w:rsid w:val="004941F9"/>
    <w:rsid w:val="0049497C"/>
    <w:rsid w:val="004A28F9"/>
    <w:rsid w:val="004A3499"/>
    <w:rsid w:val="004A52FE"/>
    <w:rsid w:val="004A5360"/>
    <w:rsid w:val="004A74D6"/>
    <w:rsid w:val="004B2055"/>
    <w:rsid w:val="004B4060"/>
    <w:rsid w:val="004B495D"/>
    <w:rsid w:val="004B609E"/>
    <w:rsid w:val="004B6354"/>
    <w:rsid w:val="004B6B16"/>
    <w:rsid w:val="004B74B2"/>
    <w:rsid w:val="004C04D5"/>
    <w:rsid w:val="004C33F5"/>
    <w:rsid w:val="004C5057"/>
    <w:rsid w:val="004C5744"/>
    <w:rsid w:val="004C6076"/>
    <w:rsid w:val="004C61AB"/>
    <w:rsid w:val="004C7134"/>
    <w:rsid w:val="004C77EB"/>
    <w:rsid w:val="004C7844"/>
    <w:rsid w:val="004D0322"/>
    <w:rsid w:val="004D096B"/>
    <w:rsid w:val="004D21F0"/>
    <w:rsid w:val="004D24B0"/>
    <w:rsid w:val="004D2E5B"/>
    <w:rsid w:val="004D34AE"/>
    <w:rsid w:val="004D417D"/>
    <w:rsid w:val="004D46E5"/>
    <w:rsid w:val="004D4A86"/>
    <w:rsid w:val="004D5447"/>
    <w:rsid w:val="004D62B9"/>
    <w:rsid w:val="004E0833"/>
    <w:rsid w:val="004E26CE"/>
    <w:rsid w:val="004E28C6"/>
    <w:rsid w:val="004E3838"/>
    <w:rsid w:val="004E38DE"/>
    <w:rsid w:val="004E3988"/>
    <w:rsid w:val="004E3A76"/>
    <w:rsid w:val="004E44D9"/>
    <w:rsid w:val="004E755E"/>
    <w:rsid w:val="004F0C22"/>
    <w:rsid w:val="004F104A"/>
    <w:rsid w:val="004F138F"/>
    <w:rsid w:val="004F1ABF"/>
    <w:rsid w:val="004F1F9A"/>
    <w:rsid w:val="004F267C"/>
    <w:rsid w:val="004F51F3"/>
    <w:rsid w:val="004F58F9"/>
    <w:rsid w:val="004F5CD0"/>
    <w:rsid w:val="004F7321"/>
    <w:rsid w:val="0050014C"/>
    <w:rsid w:val="00500C61"/>
    <w:rsid w:val="00501A1C"/>
    <w:rsid w:val="0050202C"/>
    <w:rsid w:val="00502144"/>
    <w:rsid w:val="00505D24"/>
    <w:rsid w:val="00506035"/>
    <w:rsid w:val="0050670B"/>
    <w:rsid w:val="00510833"/>
    <w:rsid w:val="0051098E"/>
    <w:rsid w:val="00510D22"/>
    <w:rsid w:val="00511238"/>
    <w:rsid w:val="005119B1"/>
    <w:rsid w:val="00511E2E"/>
    <w:rsid w:val="00511EFD"/>
    <w:rsid w:val="00511F5C"/>
    <w:rsid w:val="0051313C"/>
    <w:rsid w:val="005141E8"/>
    <w:rsid w:val="00514CE6"/>
    <w:rsid w:val="00514CF2"/>
    <w:rsid w:val="00514D30"/>
    <w:rsid w:val="005154C5"/>
    <w:rsid w:val="00515617"/>
    <w:rsid w:val="005159B7"/>
    <w:rsid w:val="00521000"/>
    <w:rsid w:val="0052115A"/>
    <w:rsid w:val="005224D3"/>
    <w:rsid w:val="005236D8"/>
    <w:rsid w:val="00523A38"/>
    <w:rsid w:val="00523BC3"/>
    <w:rsid w:val="0052499D"/>
    <w:rsid w:val="00524CBB"/>
    <w:rsid w:val="00525393"/>
    <w:rsid w:val="00527A88"/>
    <w:rsid w:val="00530D7E"/>
    <w:rsid w:val="0053128A"/>
    <w:rsid w:val="00532602"/>
    <w:rsid w:val="00532808"/>
    <w:rsid w:val="005336F8"/>
    <w:rsid w:val="00533DAA"/>
    <w:rsid w:val="00534D4F"/>
    <w:rsid w:val="00536183"/>
    <w:rsid w:val="00536449"/>
    <w:rsid w:val="005401E7"/>
    <w:rsid w:val="005409A1"/>
    <w:rsid w:val="00544373"/>
    <w:rsid w:val="0054499F"/>
    <w:rsid w:val="00544FE8"/>
    <w:rsid w:val="0054540E"/>
    <w:rsid w:val="00547356"/>
    <w:rsid w:val="00547653"/>
    <w:rsid w:val="00550C99"/>
    <w:rsid w:val="0055289A"/>
    <w:rsid w:val="0055300A"/>
    <w:rsid w:val="00553413"/>
    <w:rsid w:val="005544A0"/>
    <w:rsid w:val="005615B7"/>
    <w:rsid w:val="00562CB5"/>
    <w:rsid w:val="0056312A"/>
    <w:rsid w:val="00564782"/>
    <w:rsid w:val="00564B9B"/>
    <w:rsid w:val="00564C7F"/>
    <w:rsid w:val="00565029"/>
    <w:rsid w:val="00565C74"/>
    <w:rsid w:val="005665A4"/>
    <w:rsid w:val="00570DEF"/>
    <w:rsid w:val="00571787"/>
    <w:rsid w:val="00573CAD"/>
    <w:rsid w:val="00575EC9"/>
    <w:rsid w:val="005769C1"/>
    <w:rsid w:val="00577092"/>
    <w:rsid w:val="00577E2E"/>
    <w:rsid w:val="00581701"/>
    <w:rsid w:val="0058369E"/>
    <w:rsid w:val="00587664"/>
    <w:rsid w:val="00591B0A"/>
    <w:rsid w:val="0059232E"/>
    <w:rsid w:val="00592A41"/>
    <w:rsid w:val="00593314"/>
    <w:rsid w:val="00593A3F"/>
    <w:rsid w:val="00594496"/>
    <w:rsid w:val="00594754"/>
    <w:rsid w:val="00595208"/>
    <w:rsid w:val="005952DA"/>
    <w:rsid w:val="005958F1"/>
    <w:rsid w:val="00595EEC"/>
    <w:rsid w:val="005A0824"/>
    <w:rsid w:val="005A12E9"/>
    <w:rsid w:val="005A210D"/>
    <w:rsid w:val="005A4264"/>
    <w:rsid w:val="005A63BD"/>
    <w:rsid w:val="005A7AD2"/>
    <w:rsid w:val="005A7CA2"/>
    <w:rsid w:val="005B0268"/>
    <w:rsid w:val="005B0F7B"/>
    <w:rsid w:val="005B1644"/>
    <w:rsid w:val="005B2300"/>
    <w:rsid w:val="005B3BF4"/>
    <w:rsid w:val="005B492D"/>
    <w:rsid w:val="005B561C"/>
    <w:rsid w:val="005B58B4"/>
    <w:rsid w:val="005C1427"/>
    <w:rsid w:val="005C23B9"/>
    <w:rsid w:val="005C4177"/>
    <w:rsid w:val="005C4F76"/>
    <w:rsid w:val="005C6618"/>
    <w:rsid w:val="005D4957"/>
    <w:rsid w:val="005D566E"/>
    <w:rsid w:val="005D5C1C"/>
    <w:rsid w:val="005D73B3"/>
    <w:rsid w:val="005E0175"/>
    <w:rsid w:val="005E18BC"/>
    <w:rsid w:val="005E1CA6"/>
    <w:rsid w:val="005E2F6C"/>
    <w:rsid w:val="005E4D40"/>
    <w:rsid w:val="005E5D03"/>
    <w:rsid w:val="005E6D67"/>
    <w:rsid w:val="005E7366"/>
    <w:rsid w:val="005F0179"/>
    <w:rsid w:val="005F15D0"/>
    <w:rsid w:val="005F1FD6"/>
    <w:rsid w:val="005F207F"/>
    <w:rsid w:val="005F25B6"/>
    <w:rsid w:val="005F3A78"/>
    <w:rsid w:val="005F3FD6"/>
    <w:rsid w:val="005F4F13"/>
    <w:rsid w:val="005F5590"/>
    <w:rsid w:val="005F5CE5"/>
    <w:rsid w:val="005F651C"/>
    <w:rsid w:val="005F7E0C"/>
    <w:rsid w:val="00602844"/>
    <w:rsid w:val="00602A0D"/>
    <w:rsid w:val="00602C13"/>
    <w:rsid w:val="0060390C"/>
    <w:rsid w:val="00603FD5"/>
    <w:rsid w:val="006062BD"/>
    <w:rsid w:val="00606A55"/>
    <w:rsid w:val="00610D12"/>
    <w:rsid w:val="00611244"/>
    <w:rsid w:val="006113DA"/>
    <w:rsid w:val="006123E0"/>
    <w:rsid w:val="00612A6E"/>
    <w:rsid w:val="00612C36"/>
    <w:rsid w:val="00612C6B"/>
    <w:rsid w:val="00614C14"/>
    <w:rsid w:val="00615374"/>
    <w:rsid w:val="00615E8C"/>
    <w:rsid w:val="0061649F"/>
    <w:rsid w:val="00616DC8"/>
    <w:rsid w:val="00616DCF"/>
    <w:rsid w:val="00617B85"/>
    <w:rsid w:val="0062093E"/>
    <w:rsid w:val="006209A9"/>
    <w:rsid w:val="00620A2F"/>
    <w:rsid w:val="00620EB9"/>
    <w:rsid w:val="00622888"/>
    <w:rsid w:val="006228F8"/>
    <w:rsid w:val="00624BD1"/>
    <w:rsid w:val="006312CA"/>
    <w:rsid w:val="00631A29"/>
    <w:rsid w:val="00631A6A"/>
    <w:rsid w:val="006322AA"/>
    <w:rsid w:val="006332FD"/>
    <w:rsid w:val="006362D7"/>
    <w:rsid w:val="0063745F"/>
    <w:rsid w:val="00641B30"/>
    <w:rsid w:val="006424F2"/>
    <w:rsid w:val="0064271C"/>
    <w:rsid w:val="00642D12"/>
    <w:rsid w:val="006432FC"/>
    <w:rsid w:val="00643F3F"/>
    <w:rsid w:val="00644108"/>
    <w:rsid w:val="00646ABE"/>
    <w:rsid w:val="00646E27"/>
    <w:rsid w:val="00647286"/>
    <w:rsid w:val="00650BF1"/>
    <w:rsid w:val="00651351"/>
    <w:rsid w:val="006529BE"/>
    <w:rsid w:val="006539E5"/>
    <w:rsid w:val="00653BAD"/>
    <w:rsid w:val="00654533"/>
    <w:rsid w:val="00654BB7"/>
    <w:rsid w:val="00655EDF"/>
    <w:rsid w:val="00656C87"/>
    <w:rsid w:val="006571B5"/>
    <w:rsid w:val="00657456"/>
    <w:rsid w:val="0066094B"/>
    <w:rsid w:val="006624F5"/>
    <w:rsid w:val="006636DB"/>
    <w:rsid w:val="00663A66"/>
    <w:rsid w:val="0066412D"/>
    <w:rsid w:val="006645A8"/>
    <w:rsid w:val="00664677"/>
    <w:rsid w:val="0066568A"/>
    <w:rsid w:val="00667D4F"/>
    <w:rsid w:val="00670124"/>
    <w:rsid w:val="0067014A"/>
    <w:rsid w:val="006705DC"/>
    <w:rsid w:val="00670C83"/>
    <w:rsid w:val="00670DDE"/>
    <w:rsid w:val="00671CD1"/>
    <w:rsid w:val="0067293D"/>
    <w:rsid w:val="0067320E"/>
    <w:rsid w:val="00674704"/>
    <w:rsid w:val="00676EFD"/>
    <w:rsid w:val="00680680"/>
    <w:rsid w:val="00681327"/>
    <w:rsid w:val="00681491"/>
    <w:rsid w:val="00683017"/>
    <w:rsid w:val="006848DE"/>
    <w:rsid w:val="00686E67"/>
    <w:rsid w:val="0068702B"/>
    <w:rsid w:val="0068724F"/>
    <w:rsid w:val="00687600"/>
    <w:rsid w:val="00690887"/>
    <w:rsid w:val="006908BA"/>
    <w:rsid w:val="0069233A"/>
    <w:rsid w:val="00692CFC"/>
    <w:rsid w:val="00693358"/>
    <w:rsid w:val="00693B45"/>
    <w:rsid w:val="00694DE7"/>
    <w:rsid w:val="00695060"/>
    <w:rsid w:val="0069636C"/>
    <w:rsid w:val="006A0D0A"/>
    <w:rsid w:val="006A1DEF"/>
    <w:rsid w:val="006A3493"/>
    <w:rsid w:val="006B0EF4"/>
    <w:rsid w:val="006B139B"/>
    <w:rsid w:val="006B2242"/>
    <w:rsid w:val="006B3072"/>
    <w:rsid w:val="006B34A1"/>
    <w:rsid w:val="006B3C50"/>
    <w:rsid w:val="006B4C36"/>
    <w:rsid w:val="006B548E"/>
    <w:rsid w:val="006B5729"/>
    <w:rsid w:val="006B7425"/>
    <w:rsid w:val="006B7510"/>
    <w:rsid w:val="006C063C"/>
    <w:rsid w:val="006C2854"/>
    <w:rsid w:val="006C4721"/>
    <w:rsid w:val="006C4AF4"/>
    <w:rsid w:val="006C5749"/>
    <w:rsid w:val="006D19E5"/>
    <w:rsid w:val="006D2241"/>
    <w:rsid w:val="006D2787"/>
    <w:rsid w:val="006D3F2F"/>
    <w:rsid w:val="006D77AA"/>
    <w:rsid w:val="006E3536"/>
    <w:rsid w:val="006E475B"/>
    <w:rsid w:val="006E7407"/>
    <w:rsid w:val="006E7F9E"/>
    <w:rsid w:val="006F135B"/>
    <w:rsid w:val="006F1EEF"/>
    <w:rsid w:val="006F1FEA"/>
    <w:rsid w:val="006F2A5F"/>
    <w:rsid w:val="006F2D2B"/>
    <w:rsid w:val="006F2EAD"/>
    <w:rsid w:val="006F35CC"/>
    <w:rsid w:val="006F37C6"/>
    <w:rsid w:val="006F7349"/>
    <w:rsid w:val="006F78A4"/>
    <w:rsid w:val="006F79B1"/>
    <w:rsid w:val="00700096"/>
    <w:rsid w:val="00700AD4"/>
    <w:rsid w:val="007018A8"/>
    <w:rsid w:val="0070342B"/>
    <w:rsid w:val="00703C83"/>
    <w:rsid w:val="00703C9D"/>
    <w:rsid w:val="00704C41"/>
    <w:rsid w:val="007058E0"/>
    <w:rsid w:val="00706B8B"/>
    <w:rsid w:val="007071B6"/>
    <w:rsid w:val="007076E9"/>
    <w:rsid w:val="00714488"/>
    <w:rsid w:val="00714B7C"/>
    <w:rsid w:val="00715963"/>
    <w:rsid w:val="00715DCD"/>
    <w:rsid w:val="007170DD"/>
    <w:rsid w:val="00717717"/>
    <w:rsid w:val="00721FF3"/>
    <w:rsid w:val="00723469"/>
    <w:rsid w:val="007254A7"/>
    <w:rsid w:val="00726243"/>
    <w:rsid w:val="00726F8B"/>
    <w:rsid w:val="007271BB"/>
    <w:rsid w:val="007317BC"/>
    <w:rsid w:val="007319FC"/>
    <w:rsid w:val="00731BB1"/>
    <w:rsid w:val="007320E7"/>
    <w:rsid w:val="00732ACC"/>
    <w:rsid w:val="007343EF"/>
    <w:rsid w:val="00735205"/>
    <w:rsid w:val="00735803"/>
    <w:rsid w:val="00735CCD"/>
    <w:rsid w:val="0073610E"/>
    <w:rsid w:val="007362BC"/>
    <w:rsid w:val="00737618"/>
    <w:rsid w:val="00737B65"/>
    <w:rsid w:val="0074072D"/>
    <w:rsid w:val="0074266A"/>
    <w:rsid w:val="00742BAC"/>
    <w:rsid w:val="00743B81"/>
    <w:rsid w:val="007447B3"/>
    <w:rsid w:val="00747B17"/>
    <w:rsid w:val="00750E1F"/>
    <w:rsid w:val="007510A7"/>
    <w:rsid w:val="00751C54"/>
    <w:rsid w:val="00753C33"/>
    <w:rsid w:val="007550ED"/>
    <w:rsid w:val="007553E1"/>
    <w:rsid w:val="00755E32"/>
    <w:rsid w:val="007565F0"/>
    <w:rsid w:val="0075735A"/>
    <w:rsid w:val="00760B71"/>
    <w:rsid w:val="007611C8"/>
    <w:rsid w:val="00762D2A"/>
    <w:rsid w:val="00763130"/>
    <w:rsid w:val="00765221"/>
    <w:rsid w:val="00767987"/>
    <w:rsid w:val="00767AF5"/>
    <w:rsid w:val="0077134F"/>
    <w:rsid w:val="007748EA"/>
    <w:rsid w:val="00776810"/>
    <w:rsid w:val="00782A0F"/>
    <w:rsid w:val="00782CFE"/>
    <w:rsid w:val="007837D6"/>
    <w:rsid w:val="0078383E"/>
    <w:rsid w:val="00783DFF"/>
    <w:rsid w:val="00784202"/>
    <w:rsid w:val="0078433C"/>
    <w:rsid w:val="00784BA8"/>
    <w:rsid w:val="00791A48"/>
    <w:rsid w:val="00794BA4"/>
    <w:rsid w:val="00796859"/>
    <w:rsid w:val="00796F85"/>
    <w:rsid w:val="007979BE"/>
    <w:rsid w:val="00797D3D"/>
    <w:rsid w:val="00797FC0"/>
    <w:rsid w:val="007A0363"/>
    <w:rsid w:val="007A08A9"/>
    <w:rsid w:val="007A1187"/>
    <w:rsid w:val="007A1805"/>
    <w:rsid w:val="007A4B20"/>
    <w:rsid w:val="007A61C7"/>
    <w:rsid w:val="007A64CD"/>
    <w:rsid w:val="007A66ED"/>
    <w:rsid w:val="007B0C65"/>
    <w:rsid w:val="007B1564"/>
    <w:rsid w:val="007B1BED"/>
    <w:rsid w:val="007B7671"/>
    <w:rsid w:val="007B7BAE"/>
    <w:rsid w:val="007C0FBE"/>
    <w:rsid w:val="007C155C"/>
    <w:rsid w:val="007C3969"/>
    <w:rsid w:val="007C42CE"/>
    <w:rsid w:val="007C43D9"/>
    <w:rsid w:val="007C5D59"/>
    <w:rsid w:val="007D202E"/>
    <w:rsid w:val="007D21B6"/>
    <w:rsid w:val="007D25D5"/>
    <w:rsid w:val="007D3518"/>
    <w:rsid w:val="007D3DBF"/>
    <w:rsid w:val="007D43D7"/>
    <w:rsid w:val="007D47A1"/>
    <w:rsid w:val="007D4D2E"/>
    <w:rsid w:val="007D777D"/>
    <w:rsid w:val="007D77C6"/>
    <w:rsid w:val="007E21B1"/>
    <w:rsid w:val="007E3BB7"/>
    <w:rsid w:val="007E4054"/>
    <w:rsid w:val="007E6A34"/>
    <w:rsid w:val="007F0602"/>
    <w:rsid w:val="007F078F"/>
    <w:rsid w:val="007F2032"/>
    <w:rsid w:val="007F2CFA"/>
    <w:rsid w:val="007F77AB"/>
    <w:rsid w:val="0080170E"/>
    <w:rsid w:val="0080358E"/>
    <w:rsid w:val="00803E3D"/>
    <w:rsid w:val="00806542"/>
    <w:rsid w:val="008067A3"/>
    <w:rsid w:val="00806D0C"/>
    <w:rsid w:val="00811C6A"/>
    <w:rsid w:val="00812560"/>
    <w:rsid w:val="00813297"/>
    <w:rsid w:val="00813AA3"/>
    <w:rsid w:val="00814176"/>
    <w:rsid w:val="00814997"/>
    <w:rsid w:val="0081533C"/>
    <w:rsid w:val="008154C6"/>
    <w:rsid w:val="00816424"/>
    <w:rsid w:val="008171B5"/>
    <w:rsid w:val="00817D33"/>
    <w:rsid w:val="00820D1D"/>
    <w:rsid w:val="0082199C"/>
    <w:rsid w:val="00822118"/>
    <w:rsid w:val="00822E38"/>
    <w:rsid w:val="008231AD"/>
    <w:rsid w:val="00824E88"/>
    <w:rsid w:val="00825CD7"/>
    <w:rsid w:val="00830C1E"/>
    <w:rsid w:val="00830C81"/>
    <w:rsid w:val="00830D7C"/>
    <w:rsid w:val="008317E8"/>
    <w:rsid w:val="00831B78"/>
    <w:rsid w:val="00832DB9"/>
    <w:rsid w:val="00834072"/>
    <w:rsid w:val="008357A5"/>
    <w:rsid w:val="00837298"/>
    <w:rsid w:val="00840205"/>
    <w:rsid w:val="00841EA7"/>
    <w:rsid w:val="0084381F"/>
    <w:rsid w:val="00845821"/>
    <w:rsid w:val="00847B8A"/>
    <w:rsid w:val="00851C5E"/>
    <w:rsid w:val="008524B3"/>
    <w:rsid w:val="0085376B"/>
    <w:rsid w:val="0085439B"/>
    <w:rsid w:val="00854FE4"/>
    <w:rsid w:val="008553FF"/>
    <w:rsid w:val="00856B07"/>
    <w:rsid w:val="00860C76"/>
    <w:rsid w:val="00861D8D"/>
    <w:rsid w:val="0086298B"/>
    <w:rsid w:val="0086308F"/>
    <w:rsid w:val="0086532D"/>
    <w:rsid w:val="008664EA"/>
    <w:rsid w:val="00866B0B"/>
    <w:rsid w:val="0086742D"/>
    <w:rsid w:val="00867F4F"/>
    <w:rsid w:val="008705AC"/>
    <w:rsid w:val="00870A32"/>
    <w:rsid w:val="0087119A"/>
    <w:rsid w:val="00872BAF"/>
    <w:rsid w:val="00873C0A"/>
    <w:rsid w:val="0087434C"/>
    <w:rsid w:val="0087506E"/>
    <w:rsid w:val="00875EDB"/>
    <w:rsid w:val="0088006E"/>
    <w:rsid w:val="008826F0"/>
    <w:rsid w:val="00882879"/>
    <w:rsid w:val="00883ADA"/>
    <w:rsid w:val="00883E54"/>
    <w:rsid w:val="00885CD9"/>
    <w:rsid w:val="0088672D"/>
    <w:rsid w:val="00886A26"/>
    <w:rsid w:val="0089026B"/>
    <w:rsid w:val="00891BF7"/>
    <w:rsid w:val="0089343F"/>
    <w:rsid w:val="00893A43"/>
    <w:rsid w:val="008942E9"/>
    <w:rsid w:val="00894D07"/>
    <w:rsid w:val="00894E48"/>
    <w:rsid w:val="0089544D"/>
    <w:rsid w:val="008958C4"/>
    <w:rsid w:val="008959C2"/>
    <w:rsid w:val="0089783B"/>
    <w:rsid w:val="00897CA0"/>
    <w:rsid w:val="008A0B05"/>
    <w:rsid w:val="008A0E1B"/>
    <w:rsid w:val="008A0F8B"/>
    <w:rsid w:val="008A154A"/>
    <w:rsid w:val="008A2415"/>
    <w:rsid w:val="008A277B"/>
    <w:rsid w:val="008A5B4C"/>
    <w:rsid w:val="008A6C30"/>
    <w:rsid w:val="008B05C3"/>
    <w:rsid w:val="008B0C9C"/>
    <w:rsid w:val="008B1023"/>
    <w:rsid w:val="008B16B4"/>
    <w:rsid w:val="008B2E24"/>
    <w:rsid w:val="008B4965"/>
    <w:rsid w:val="008B4CB4"/>
    <w:rsid w:val="008B4D7B"/>
    <w:rsid w:val="008B4FCC"/>
    <w:rsid w:val="008B5430"/>
    <w:rsid w:val="008B60C5"/>
    <w:rsid w:val="008C33A3"/>
    <w:rsid w:val="008C3C51"/>
    <w:rsid w:val="008C43B0"/>
    <w:rsid w:val="008C44F9"/>
    <w:rsid w:val="008C48F4"/>
    <w:rsid w:val="008C70AF"/>
    <w:rsid w:val="008D155A"/>
    <w:rsid w:val="008D1ABD"/>
    <w:rsid w:val="008D23B9"/>
    <w:rsid w:val="008D2461"/>
    <w:rsid w:val="008D476C"/>
    <w:rsid w:val="008E0648"/>
    <w:rsid w:val="008E0DC3"/>
    <w:rsid w:val="008E127B"/>
    <w:rsid w:val="008E45E8"/>
    <w:rsid w:val="008E49EC"/>
    <w:rsid w:val="008E4C27"/>
    <w:rsid w:val="008E54C4"/>
    <w:rsid w:val="008E55DA"/>
    <w:rsid w:val="008E5A29"/>
    <w:rsid w:val="008E7EE7"/>
    <w:rsid w:val="008F2F1D"/>
    <w:rsid w:val="008F300C"/>
    <w:rsid w:val="008F361C"/>
    <w:rsid w:val="008F3D3F"/>
    <w:rsid w:val="008F46A3"/>
    <w:rsid w:val="008F5016"/>
    <w:rsid w:val="008F50E2"/>
    <w:rsid w:val="008F70D1"/>
    <w:rsid w:val="00900778"/>
    <w:rsid w:val="00901345"/>
    <w:rsid w:val="0090137A"/>
    <w:rsid w:val="009020DD"/>
    <w:rsid w:val="00902816"/>
    <w:rsid w:val="00903958"/>
    <w:rsid w:val="00905C85"/>
    <w:rsid w:val="00907CC8"/>
    <w:rsid w:val="00911395"/>
    <w:rsid w:val="00911A1E"/>
    <w:rsid w:val="00913BB5"/>
    <w:rsid w:val="00916578"/>
    <w:rsid w:val="00916CB4"/>
    <w:rsid w:val="00916D19"/>
    <w:rsid w:val="009200C0"/>
    <w:rsid w:val="009205B4"/>
    <w:rsid w:val="00920E13"/>
    <w:rsid w:val="00921024"/>
    <w:rsid w:val="00922DE8"/>
    <w:rsid w:val="0092549F"/>
    <w:rsid w:val="0092569C"/>
    <w:rsid w:val="009258FF"/>
    <w:rsid w:val="00925907"/>
    <w:rsid w:val="00925AEF"/>
    <w:rsid w:val="009274C5"/>
    <w:rsid w:val="00927576"/>
    <w:rsid w:val="00930152"/>
    <w:rsid w:val="00930F4F"/>
    <w:rsid w:val="009315CB"/>
    <w:rsid w:val="00931B9C"/>
    <w:rsid w:val="0093385F"/>
    <w:rsid w:val="0093534C"/>
    <w:rsid w:val="0093563E"/>
    <w:rsid w:val="00936068"/>
    <w:rsid w:val="00936377"/>
    <w:rsid w:val="00936AAF"/>
    <w:rsid w:val="00937231"/>
    <w:rsid w:val="00943704"/>
    <w:rsid w:val="00944AB5"/>
    <w:rsid w:val="00947B15"/>
    <w:rsid w:val="009517CC"/>
    <w:rsid w:val="009523E9"/>
    <w:rsid w:val="00952EF3"/>
    <w:rsid w:val="00953061"/>
    <w:rsid w:val="009531C4"/>
    <w:rsid w:val="00956638"/>
    <w:rsid w:val="00957D3F"/>
    <w:rsid w:val="009615D4"/>
    <w:rsid w:val="009621B2"/>
    <w:rsid w:val="009650B7"/>
    <w:rsid w:val="009655D5"/>
    <w:rsid w:val="009657EB"/>
    <w:rsid w:val="00965D4F"/>
    <w:rsid w:val="00967743"/>
    <w:rsid w:val="0097068B"/>
    <w:rsid w:val="0097106B"/>
    <w:rsid w:val="00971BC5"/>
    <w:rsid w:val="00973969"/>
    <w:rsid w:val="00974677"/>
    <w:rsid w:val="009749EF"/>
    <w:rsid w:val="0097766A"/>
    <w:rsid w:val="00982EE8"/>
    <w:rsid w:val="00983AA7"/>
    <w:rsid w:val="0098404B"/>
    <w:rsid w:val="009841B6"/>
    <w:rsid w:val="00984527"/>
    <w:rsid w:val="00985B38"/>
    <w:rsid w:val="00987568"/>
    <w:rsid w:val="009875B7"/>
    <w:rsid w:val="009876A8"/>
    <w:rsid w:val="0098774A"/>
    <w:rsid w:val="009877AD"/>
    <w:rsid w:val="009878DF"/>
    <w:rsid w:val="00987AD0"/>
    <w:rsid w:val="00990498"/>
    <w:rsid w:val="009905D4"/>
    <w:rsid w:val="009922CC"/>
    <w:rsid w:val="009928EF"/>
    <w:rsid w:val="0099323B"/>
    <w:rsid w:val="009963F5"/>
    <w:rsid w:val="00996B8E"/>
    <w:rsid w:val="009A1654"/>
    <w:rsid w:val="009A1CFE"/>
    <w:rsid w:val="009A239C"/>
    <w:rsid w:val="009A2F17"/>
    <w:rsid w:val="009A3447"/>
    <w:rsid w:val="009A38DF"/>
    <w:rsid w:val="009A42AD"/>
    <w:rsid w:val="009A6BB2"/>
    <w:rsid w:val="009B0035"/>
    <w:rsid w:val="009B44E0"/>
    <w:rsid w:val="009B73FB"/>
    <w:rsid w:val="009B76E2"/>
    <w:rsid w:val="009C0D51"/>
    <w:rsid w:val="009C5432"/>
    <w:rsid w:val="009C6D5F"/>
    <w:rsid w:val="009D0293"/>
    <w:rsid w:val="009D24A9"/>
    <w:rsid w:val="009D24F5"/>
    <w:rsid w:val="009D27F8"/>
    <w:rsid w:val="009D38C3"/>
    <w:rsid w:val="009D3D6A"/>
    <w:rsid w:val="009D59D3"/>
    <w:rsid w:val="009D7F15"/>
    <w:rsid w:val="009E03F7"/>
    <w:rsid w:val="009E099A"/>
    <w:rsid w:val="009E0B05"/>
    <w:rsid w:val="009E17FB"/>
    <w:rsid w:val="009E1A99"/>
    <w:rsid w:val="009E1C29"/>
    <w:rsid w:val="009E20F4"/>
    <w:rsid w:val="009E2657"/>
    <w:rsid w:val="009E28D4"/>
    <w:rsid w:val="009E367A"/>
    <w:rsid w:val="009E3EFE"/>
    <w:rsid w:val="009E4A57"/>
    <w:rsid w:val="009E5778"/>
    <w:rsid w:val="009E640F"/>
    <w:rsid w:val="009E6B01"/>
    <w:rsid w:val="009E78EC"/>
    <w:rsid w:val="009F1119"/>
    <w:rsid w:val="009F1144"/>
    <w:rsid w:val="009F1440"/>
    <w:rsid w:val="009F5D68"/>
    <w:rsid w:val="009F6379"/>
    <w:rsid w:val="009F665D"/>
    <w:rsid w:val="009F674D"/>
    <w:rsid w:val="009F71C0"/>
    <w:rsid w:val="00A01C98"/>
    <w:rsid w:val="00A01D83"/>
    <w:rsid w:val="00A06E38"/>
    <w:rsid w:val="00A1177B"/>
    <w:rsid w:val="00A11A36"/>
    <w:rsid w:val="00A11B07"/>
    <w:rsid w:val="00A13664"/>
    <w:rsid w:val="00A23F68"/>
    <w:rsid w:val="00A24EF4"/>
    <w:rsid w:val="00A256FC"/>
    <w:rsid w:val="00A258DA"/>
    <w:rsid w:val="00A25DC7"/>
    <w:rsid w:val="00A26EDC"/>
    <w:rsid w:val="00A27998"/>
    <w:rsid w:val="00A27EF0"/>
    <w:rsid w:val="00A31D96"/>
    <w:rsid w:val="00A33747"/>
    <w:rsid w:val="00A342DB"/>
    <w:rsid w:val="00A34D64"/>
    <w:rsid w:val="00A34F0F"/>
    <w:rsid w:val="00A3654A"/>
    <w:rsid w:val="00A37655"/>
    <w:rsid w:val="00A377F3"/>
    <w:rsid w:val="00A37DFF"/>
    <w:rsid w:val="00A4002A"/>
    <w:rsid w:val="00A410A8"/>
    <w:rsid w:val="00A47F10"/>
    <w:rsid w:val="00A51D1F"/>
    <w:rsid w:val="00A5387A"/>
    <w:rsid w:val="00A53DA7"/>
    <w:rsid w:val="00A54DC3"/>
    <w:rsid w:val="00A565BE"/>
    <w:rsid w:val="00A574DD"/>
    <w:rsid w:val="00A57AB8"/>
    <w:rsid w:val="00A61931"/>
    <w:rsid w:val="00A63126"/>
    <w:rsid w:val="00A63131"/>
    <w:rsid w:val="00A63436"/>
    <w:rsid w:val="00A7038A"/>
    <w:rsid w:val="00A70A0B"/>
    <w:rsid w:val="00A73036"/>
    <w:rsid w:val="00A739B1"/>
    <w:rsid w:val="00A73B6B"/>
    <w:rsid w:val="00A755B6"/>
    <w:rsid w:val="00A7648C"/>
    <w:rsid w:val="00A8045E"/>
    <w:rsid w:val="00A806DB"/>
    <w:rsid w:val="00A81D24"/>
    <w:rsid w:val="00A8228E"/>
    <w:rsid w:val="00A82888"/>
    <w:rsid w:val="00A83B9E"/>
    <w:rsid w:val="00A844A4"/>
    <w:rsid w:val="00A84AFB"/>
    <w:rsid w:val="00A84D8B"/>
    <w:rsid w:val="00A865ED"/>
    <w:rsid w:val="00A87390"/>
    <w:rsid w:val="00A87460"/>
    <w:rsid w:val="00A90151"/>
    <w:rsid w:val="00A90970"/>
    <w:rsid w:val="00A9294F"/>
    <w:rsid w:val="00A93572"/>
    <w:rsid w:val="00A9359B"/>
    <w:rsid w:val="00A948B7"/>
    <w:rsid w:val="00A951B8"/>
    <w:rsid w:val="00A95C48"/>
    <w:rsid w:val="00A95F2C"/>
    <w:rsid w:val="00A9636E"/>
    <w:rsid w:val="00AA00F0"/>
    <w:rsid w:val="00AA0262"/>
    <w:rsid w:val="00AA163B"/>
    <w:rsid w:val="00AA24E6"/>
    <w:rsid w:val="00AA2E8A"/>
    <w:rsid w:val="00AA30D8"/>
    <w:rsid w:val="00AA35E0"/>
    <w:rsid w:val="00AA4EC3"/>
    <w:rsid w:val="00AA4F74"/>
    <w:rsid w:val="00AA52CC"/>
    <w:rsid w:val="00AA724E"/>
    <w:rsid w:val="00AB2E47"/>
    <w:rsid w:val="00AB2F06"/>
    <w:rsid w:val="00AB3A1B"/>
    <w:rsid w:val="00AB4616"/>
    <w:rsid w:val="00AB5F12"/>
    <w:rsid w:val="00AB641F"/>
    <w:rsid w:val="00AB707C"/>
    <w:rsid w:val="00AC0558"/>
    <w:rsid w:val="00AC1A8F"/>
    <w:rsid w:val="00AC2E9E"/>
    <w:rsid w:val="00AC3112"/>
    <w:rsid w:val="00AC3BE4"/>
    <w:rsid w:val="00AC4A00"/>
    <w:rsid w:val="00AC4EC8"/>
    <w:rsid w:val="00AC5097"/>
    <w:rsid w:val="00AC6BB3"/>
    <w:rsid w:val="00AC7612"/>
    <w:rsid w:val="00AC78D6"/>
    <w:rsid w:val="00AC7AB7"/>
    <w:rsid w:val="00AD01AF"/>
    <w:rsid w:val="00AD1666"/>
    <w:rsid w:val="00AD30D8"/>
    <w:rsid w:val="00AD3FE0"/>
    <w:rsid w:val="00AD4DA4"/>
    <w:rsid w:val="00AD6345"/>
    <w:rsid w:val="00AD788E"/>
    <w:rsid w:val="00AD7ED5"/>
    <w:rsid w:val="00AD7EEA"/>
    <w:rsid w:val="00AE1987"/>
    <w:rsid w:val="00AE1F89"/>
    <w:rsid w:val="00AE3C02"/>
    <w:rsid w:val="00AE6F5F"/>
    <w:rsid w:val="00AF012B"/>
    <w:rsid w:val="00AF1E94"/>
    <w:rsid w:val="00AF2097"/>
    <w:rsid w:val="00AF23A6"/>
    <w:rsid w:val="00AF63F7"/>
    <w:rsid w:val="00AF6C4D"/>
    <w:rsid w:val="00AF6EA5"/>
    <w:rsid w:val="00AF7EE6"/>
    <w:rsid w:val="00B00C6E"/>
    <w:rsid w:val="00B033F3"/>
    <w:rsid w:val="00B03C4D"/>
    <w:rsid w:val="00B03E9E"/>
    <w:rsid w:val="00B05091"/>
    <w:rsid w:val="00B05869"/>
    <w:rsid w:val="00B05C46"/>
    <w:rsid w:val="00B078E9"/>
    <w:rsid w:val="00B10048"/>
    <w:rsid w:val="00B1011D"/>
    <w:rsid w:val="00B11309"/>
    <w:rsid w:val="00B127F3"/>
    <w:rsid w:val="00B13410"/>
    <w:rsid w:val="00B13CD0"/>
    <w:rsid w:val="00B14506"/>
    <w:rsid w:val="00B152A4"/>
    <w:rsid w:val="00B153EB"/>
    <w:rsid w:val="00B16930"/>
    <w:rsid w:val="00B202D3"/>
    <w:rsid w:val="00B20EAA"/>
    <w:rsid w:val="00B23603"/>
    <w:rsid w:val="00B23EE2"/>
    <w:rsid w:val="00B247AA"/>
    <w:rsid w:val="00B24B55"/>
    <w:rsid w:val="00B255CB"/>
    <w:rsid w:val="00B25F9A"/>
    <w:rsid w:val="00B26506"/>
    <w:rsid w:val="00B32B47"/>
    <w:rsid w:val="00B32D6C"/>
    <w:rsid w:val="00B34DD9"/>
    <w:rsid w:val="00B36FE1"/>
    <w:rsid w:val="00B3749D"/>
    <w:rsid w:val="00B374BF"/>
    <w:rsid w:val="00B379BB"/>
    <w:rsid w:val="00B41750"/>
    <w:rsid w:val="00B42A63"/>
    <w:rsid w:val="00B43E65"/>
    <w:rsid w:val="00B47A91"/>
    <w:rsid w:val="00B47D4D"/>
    <w:rsid w:val="00B5089E"/>
    <w:rsid w:val="00B50ECC"/>
    <w:rsid w:val="00B5117A"/>
    <w:rsid w:val="00B57516"/>
    <w:rsid w:val="00B57F7E"/>
    <w:rsid w:val="00B6047F"/>
    <w:rsid w:val="00B604A9"/>
    <w:rsid w:val="00B60655"/>
    <w:rsid w:val="00B619D3"/>
    <w:rsid w:val="00B61A2D"/>
    <w:rsid w:val="00B65AF7"/>
    <w:rsid w:val="00B65DAA"/>
    <w:rsid w:val="00B66126"/>
    <w:rsid w:val="00B66B2F"/>
    <w:rsid w:val="00B6790B"/>
    <w:rsid w:val="00B7106A"/>
    <w:rsid w:val="00B726F1"/>
    <w:rsid w:val="00B7344D"/>
    <w:rsid w:val="00B74748"/>
    <w:rsid w:val="00B747A0"/>
    <w:rsid w:val="00B74A16"/>
    <w:rsid w:val="00B74F7F"/>
    <w:rsid w:val="00B75B08"/>
    <w:rsid w:val="00B75EA7"/>
    <w:rsid w:val="00B76479"/>
    <w:rsid w:val="00B764C4"/>
    <w:rsid w:val="00B766D7"/>
    <w:rsid w:val="00B7678B"/>
    <w:rsid w:val="00B76B7F"/>
    <w:rsid w:val="00B77B90"/>
    <w:rsid w:val="00B811BC"/>
    <w:rsid w:val="00B81E73"/>
    <w:rsid w:val="00B82338"/>
    <w:rsid w:val="00B8267B"/>
    <w:rsid w:val="00B84D35"/>
    <w:rsid w:val="00B85237"/>
    <w:rsid w:val="00B86177"/>
    <w:rsid w:val="00B875B7"/>
    <w:rsid w:val="00B87859"/>
    <w:rsid w:val="00B91D47"/>
    <w:rsid w:val="00B933C5"/>
    <w:rsid w:val="00B94992"/>
    <w:rsid w:val="00B96D17"/>
    <w:rsid w:val="00BA0EA7"/>
    <w:rsid w:val="00BA0F57"/>
    <w:rsid w:val="00BA3BEF"/>
    <w:rsid w:val="00BA3CB8"/>
    <w:rsid w:val="00BA5A9F"/>
    <w:rsid w:val="00BA7623"/>
    <w:rsid w:val="00BA7A0C"/>
    <w:rsid w:val="00BB00D6"/>
    <w:rsid w:val="00BB1084"/>
    <w:rsid w:val="00BB1DE7"/>
    <w:rsid w:val="00BB3C5B"/>
    <w:rsid w:val="00BB3F01"/>
    <w:rsid w:val="00BB4B41"/>
    <w:rsid w:val="00BB535B"/>
    <w:rsid w:val="00BB5568"/>
    <w:rsid w:val="00BB58B8"/>
    <w:rsid w:val="00BB7796"/>
    <w:rsid w:val="00BC1DE6"/>
    <w:rsid w:val="00BC20F5"/>
    <w:rsid w:val="00BC2164"/>
    <w:rsid w:val="00BC2C06"/>
    <w:rsid w:val="00BC32F4"/>
    <w:rsid w:val="00BC4B9E"/>
    <w:rsid w:val="00BC747B"/>
    <w:rsid w:val="00BC76EC"/>
    <w:rsid w:val="00BC7F7A"/>
    <w:rsid w:val="00BD1DFB"/>
    <w:rsid w:val="00BD489F"/>
    <w:rsid w:val="00BD50AD"/>
    <w:rsid w:val="00BD5220"/>
    <w:rsid w:val="00BD6142"/>
    <w:rsid w:val="00BD66C6"/>
    <w:rsid w:val="00BE0686"/>
    <w:rsid w:val="00BE364A"/>
    <w:rsid w:val="00BE4F26"/>
    <w:rsid w:val="00BE5D8D"/>
    <w:rsid w:val="00BE5FFB"/>
    <w:rsid w:val="00BE7144"/>
    <w:rsid w:val="00BE792D"/>
    <w:rsid w:val="00BF1904"/>
    <w:rsid w:val="00BF25B7"/>
    <w:rsid w:val="00BF30BA"/>
    <w:rsid w:val="00BF460E"/>
    <w:rsid w:val="00BF4CED"/>
    <w:rsid w:val="00BF55A8"/>
    <w:rsid w:val="00BF63DA"/>
    <w:rsid w:val="00BF68C8"/>
    <w:rsid w:val="00C00CA2"/>
    <w:rsid w:val="00C01E68"/>
    <w:rsid w:val="00C03AE7"/>
    <w:rsid w:val="00C06364"/>
    <w:rsid w:val="00C07A2E"/>
    <w:rsid w:val="00C100C3"/>
    <w:rsid w:val="00C11924"/>
    <w:rsid w:val="00C13E9D"/>
    <w:rsid w:val="00C14B1C"/>
    <w:rsid w:val="00C15BC4"/>
    <w:rsid w:val="00C15CF8"/>
    <w:rsid w:val="00C15E4F"/>
    <w:rsid w:val="00C168C9"/>
    <w:rsid w:val="00C17ECE"/>
    <w:rsid w:val="00C20E3F"/>
    <w:rsid w:val="00C22314"/>
    <w:rsid w:val="00C22BA7"/>
    <w:rsid w:val="00C232C5"/>
    <w:rsid w:val="00C234FD"/>
    <w:rsid w:val="00C23A1D"/>
    <w:rsid w:val="00C23F1A"/>
    <w:rsid w:val="00C259C2"/>
    <w:rsid w:val="00C25BAB"/>
    <w:rsid w:val="00C27F09"/>
    <w:rsid w:val="00C326F9"/>
    <w:rsid w:val="00C348AB"/>
    <w:rsid w:val="00C351F0"/>
    <w:rsid w:val="00C3610C"/>
    <w:rsid w:val="00C366EB"/>
    <w:rsid w:val="00C37969"/>
    <w:rsid w:val="00C37A29"/>
    <w:rsid w:val="00C40F65"/>
    <w:rsid w:val="00C41DED"/>
    <w:rsid w:val="00C42F20"/>
    <w:rsid w:val="00C43775"/>
    <w:rsid w:val="00C43E05"/>
    <w:rsid w:val="00C43FD5"/>
    <w:rsid w:val="00C445C8"/>
    <w:rsid w:val="00C44867"/>
    <w:rsid w:val="00C50895"/>
    <w:rsid w:val="00C525C7"/>
    <w:rsid w:val="00C53B9B"/>
    <w:rsid w:val="00C55C51"/>
    <w:rsid w:val="00C57A0A"/>
    <w:rsid w:val="00C6004F"/>
    <w:rsid w:val="00C60AC2"/>
    <w:rsid w:val="00C62963"/>
    <w:rsid w:val="00C65CF1"/>
    <w:rsid w:val="00C6604B"/>
    <w:rsid w:val="00C674B1"/>
    <w:rsid w:val="00C6763D"/>
    <w:rsid w:val="00C67E5B"/>
    <w:rsid w:val="00C70EFC"/>
    <w:rsid w:val="00C710B7"/>
    <w:rsid w:val="00C71197"/>
    <w:rsid w:val="00C71B17"/>
    <w:rsid w:val="00C74974"/>
    <w:rsid w:val="00C80334"/>
    <w:rsid w:val="00C8060A"/>
    <w:rsid w:val="00C80D9C"/>
    <w:rsid w:val="00C81069"/>
    <w:rsid w:val="00C8146A"/>
    <w:rsid w:val="00C8177E"/>
    <w:rsid w:val="00C8274B"/>
    <w:rsid w:val="00C82D0C"/>
    <w:rsid w:val="00C83323"/>
    <w:rsid w:val="00C833B2"/>
    <w:rsid w:val="00C84022"/>
    <w:rsid w:val="00C84206"/>
    <w:rsid w:val="00C845F6"/>
    <w:rsid w:val="00C85661"/>
    <w:rsid w:val="00C87E9A"/>
    <w:rsid w:val="00C90354"/>
    <w:rsid w:val="00C90AB7"/>
    <w:rsid w:val="00C90E9F"/>
    <w:rsid w:val="00C916C9"/>
    <w:rsid w:val="00C91B76"/>
    <w:rsid w:val="00C92173"/>
    <w:rsid w:val="00C9258D"/>
    <w:rsid w:val="00C92C2C"/>
    <w:rsid w:val="00C932BD"/>
    <w:rsid w:val="00C932F3"/>
    <w:rsid w:val="00C934A7"/>
    <w:rsid w:val="00C94166"/>
    <w:rsid w:val="00C949AE"/>
    <w:rsid w:val="00C95A72"/>
    <w:rsid w:val="00C96B0B"/>
    <w:rsid w:val="00CA224F"/>
    <w:rsid w:val="00CA447D"/>
    <w:rsid w:val="00CA4E56"/>
    <w:rsid w:val="00CA6BD3"/>
    <w:rsid w:val="00CB0679"/>
    <w:rsid w:val="00CB15ED"/>
    <w:rsid w:val="00CB1CEF"/>
    <w:rsid w:val="00CB2337"/>
    <w:rsid w:val="00CB28E9"/>
    <w:rsid w:val="00CB5409"/>
    <w:rsid w:val="00CB58C5"/>
    <w:rsid w:val="00CB5EA9"/>
    <w:rsid w:val="00CB6C6B"/>
    <w:rsid w:val="00CB7910"/>
    <w:rsid w:val="00CB7B88"/>
    <w:rsid w:val="00CC01F3"/>
    <w:rsid w:val="00CC074E"/>
    <w:rsid w:val="00CC0F38"/>
    <w:rsid w:val="00CC21F4"/>
    <w:rsid w:val="00CC3D6E"/>
    <w:rsid w:val="00CC4A39"/>
    <w:rsid w:val="00CC5847"/>
    <w:rsid w:val="00CC5CBF"/>
    <w:rsid w:val="00CC7DC4"/>
    <w:rsid w:val="00CD0B6E"/>
    <w:rsid w:val="00CD153B"/>
    <w:rsid w:val="00CD1CE3"/>
    <w:rsid w:val="00CD39C9"/>
    <w:rsid w:val="00CD4797"/>
    <w:rsid w:val="00CD4DC0"/>
    <w:rsid w:val="00CD61EB"/>
    <w:rsid w:val="00CD6F68"/>
    <w:rsid w:val="00CD71B1"/>
    <w:rsid w:val="00CD72D2"/>
    <w:rsid w:val="00CD7538"/>
    <w:rsid w:val="00CE0F9F"/>
    <w:rsid w:val="00CE10A9"/>
    <w:rsid w:val="00CE1710"/>
    <w:rsid w:val="00CE2877"/>
    <w:rsid w:val="00CE29AE"/>
    <w:rsid w:val="00CE2C06"/>
    <w:rsid w:val="00CE3A43"/>
    <w:rsid w:val="00CE49CF"/>
    <w:rsid w:val="00CE5571"/>
    <w:rsid w:val="00CE5711"/>
    <w:rsid w:val="00CE6FC6"/>
    <w:rsid w:val="00CF02F0"/>
    <w:rsid w:val="00CF150B"/>
    <w:rsid w:val="00CF2194"/>
    <w:rsid w:val="00CF28BB"/>
    <w:rsid w:val="00CF3938"/>
    <w:rsid w:val="00CF61FA"/>
    <w:rsid w:val="00CF7638"/>
    <w:rsid w:val="00D023C7"/>
    <w:rsid w:val="00D0634A"/>
    <w:rsid w:val="00D067DD"/>
    <w:rsid w:val="00D135D9"/>
    <w:rsid w:val="00D148B0"/>
    <w:rsid w:val="00D16F74"/>
    <w:rsid w:val="00D17BFE"/>
    <w:rsid w:val="00D20F23"/>
    <w:rsid w:val="00D25BDD"/>
    <w:rsid w:val="00D26325"/>
    <w:rsid w:val="00D26A1B"/>
    <w:rsid w:val="00D26CDC"/>
    <w:rsid w:val="00D26CE8"/>
    <w:rsid w:val="00D26F46"/>
    <w:rsid w:val="00D270FA"/>
    <w:rsid w:val="00D32FF0"/>
    <w:rsid w:val="00D33CEE"/>
    <w:rsid w:val="00D35A0A"/>
    <w:rsid w:val="00D4462F"/>
    <w:rsid w:val="00D45EBB"/>
    <w:rsid w:val="00D46261"/>
    <w:rsid w:val="00D463A6"/>
    <w:rsid w:val="00D46964"/>
    <w:rsid w:val="00D46B77"/>
    <w:rsid w:val="00D5080B"/>
    <w:rsid w:val="00D50CD5"/>
    <w:rsid w:val="00D52C05"/>
    <w:rsid w:val="00D52C52"/>
    <w:rsid w:val="00D54368"/>
    <w:rsid w:val="00D54AAE"/>
    <w:rsid w:val="00D556AD"/>
    <w:rsid w:val="00D567C3"/>
    <w:rsid w:val="00D56BF4"/>
    <w:rsid w:val="00D56CCA"/>
    <w:rsid w:val="00D60649"/>
    <w:rsid w:val="00D61C91"/>
    <w:rsid w:val="00D61E88"/>
    <w:rsid w:val="00D645FA"/>
    <w:rsid w:val="00D65253"/>
    <w:rsid w:val="00D67BA2"/>
    <w:rsid w:val="00D70CF3"/>
    <w:rsid w:val="00D71BB8"/>
    <w:rsid w:val="00D7520D"/>
    <w:rsid w:val="00D7669B"/>
    <w:rsid w:val="00D76E21"/>
    <w:rsid w:val="00D802C8"/>
    <w:rsid w:val="00D809B0"/>
    <w:rsid w:val="00D80F35"/>
    <w:rsid w:val="00D81BCB"/>
    <w:rsid w:val="00D82889"/>
    <w:rsid w:val="00D83795"/>
    <w:rsid w:val="00D83923"/>
    <w:rsid w:val="00D87CAA"/>
    <w:rsid w:val="00D87D0E"/>
    <w:rsid w:val="00D9159F"/>
    <w:rsid w:val="00D9170C"/>
    <w:rsid w:val="00D923BD"/>
    <w:rsid w:val="00D9269B"/>
    <w:rsid w:val="00D93630"/>
    <w:rsid w:val="00D9419D"/>
    <w:rsid w:val="00D9466B"/>
    <w:rsid w:val="00D946BA"/>
    <w:rsid w:val="00D950B1"/>
    <w:rsid w:val="00D96E0B"/>
    <w:rsid w:val="00D97D59"/>
    <w:rsid w:val="00DA0533"/>
    <w:rsid w:val="00DA2537"/>
    <w:rsid w:val="00DB14FE"/>
    <w:rsid w:val="00DB4418"/>
    <w:rsid w:val="00DB60F8"/>
    <w:rsid w:val="00DB67E8"/>
    <w:rsid w:val="00DB721E"/>
    <w:rsid w:val="00DB77C9"/>
    <w:rsid w:val="00DC0D37"/>
    <w:rsid w:val="00DC1707"/>
    <w:rsid w:val="00DC2671"/>
    <w:rsid w:val="00DC3238"/>
    <w:rsid w:val="00DC409A"/>
    <w:rsid w:val="00DC4360"/>
    <w:rsid w:val="00DC464E"/>
    <w:rsid w:val="00DC4CBD"/>
    <w:rsid w:val="00DC52D5"/>
    <w:rsid w:val="00DC5B3F"/>
    <w:rsid w:val="00DC5D01"/>
    <w:rsid w:val="00DC6684"/>
    <w:rsid w:val="00DC6AC1"/>
    <w:rsid w:val="00DD0B28"/>
    <w:rsid w:val="00DD0E62"/>
    <w:rsid w:val="00DD12DF"/>
    <w:rsid w:val="00DD13A9"/>
    <w:rsid w:val="00DD201C"/>
    <w:rsid w:val="00DD2B76"/>
    <w:rsid w:val="00DD45D3"/>
    <w:rsid w:val="00DD4CBB"/>
    <w:rsid w:val="00DD5E47"/>
    <w:rsid w:val="00DD6459"/>
    <w:rsid w:val="00DE2867"/>
    <w:rsid w:val="00DE3E91"/>
    <w:rsid w:val="00DE3FC7"/>
    <w:rsid w:val="00DE50AA"/>
    <w:rsid w:val="00DE5107"/>
    <w:rsid w:val="00DE7387"/>
    <w:rsid w:val="00DE7D23"/>
    <w:rsid w:val="00DF0200"/>
    <w:rsid w:val="00DF1927"/>
    <w:rsid w:val="00DF1BD9"/>
    <w:rsid w:val="00DF1C0F"/>
    <w:rsid w:val="00DF3786"/>
    <w:rsid w:val="00DF4E3E"/>
    <w:rsid w:val="00DF5238"/>
    <w:rsid w:val="00DF579B"/>
    <w:rsid w:val="00DF5935"/>
    <w:rsid w:val="00DF7CEB"/>
    <w:rsid w:val="00E001EA"/>
    <w:rsid w:val="00E0023B"/>
    <w:rsid w:val="00E00EA5"/>
    <w:rsid w:val="00E01ABB"/>
    <w:rsid w:val="00E02A5B"/>
    <w:rsid w:val="00E03308"/>
    <w:rsid w:val="00E03C2E"/>
    <w:rsid w:val="00E0453D"/>
    <w:rsid w:val="00E058E8"/>
    <w:rsid w:val="00E05BA7"/>
    <w:rsid w:val="00E05FA6"/>
    <w:rsid w:val="00E07CDD"/>
    <w:rsid w:val="00E11CF4"/>
    <w:rsid w:val="00E12AF5"/>
    <w:rsid w:val="00E1352A"/>
    <w:rsid w:val="00E14528"/>
    <w:rsid w:val="00E152EB"/>
    <w:rsid w:val="00E16A4E"/>
    <w:rsid w:val="00E17493"/>
    <w:rsid w:val="00E20812"/>
    <w:rsid w:val="00E218F1"/>
    <w:rsid w:val="00E22610"/>
    <w:rsid w:val="00E228AC"/>
    <w:rsid w:val="00E23DA9"/>
    <w:rsid w:val="00E2476A"/>
    <w:rsid w:val="00E24B36"/>
    <w:rsid w:val="00E24D0C"/>
    <w:rsid w:val="00E25474"/>
    <w:rsid w:val="00E270C5"/>
    <w:rsid w:val="00E27C4C"/>
    <w:rsid w:val="00E30720"/>
    <w:rsid w:val="00E31243"/>
    <w:rsid w:val="00E31392"/>
    <w:rsid w:val="00E31F0E"/>
    <w:rsid w:val="00E326F9"/>
    <w:rsid w:val="00E32F93"/>
    <w:rsid w:val="00E33D50"/>
    <w:rsid w:val="00E35BA7"/>
    <w:rsid w:val="00E35CA3"/>
    <w:rsid w:val="00E35D90"/>
    <w:rsid w:val="00E36B57"/>
    <w:rsid w:val="00E37242"/>
    <w:rsid w:val="00E40ACD"/>
    <w:rsid w:val="00E415BA"/>
    <w:rsid w:val="00E429CA"/>
    <w:rsid w:val="00E42E3C"/>
    <w:rsid w:val="00E45CC7"/>
    <w:rsid w:val="00E46B1A"/>
    <w:rsid w:val="00E47996"/>
    <w:rsid w:val="00E503D0"/>
    <w:rsid w:val="00E507A1"/>
    <w:rsid w:val="00E51652"/>
    <w:rsid w:val="00E51D52"/>
    <w:rsid w:val="00E527AE"/>
    <w:rsid w:val="00E52ABB"/>
    <w:rsid w:val="00E52DA3"/>
    <w:rsid w:val="00E5355E"/>
    <w:rsid w:val="00E54B2B"/>
    <w:rsid w:val="00E553C8"/>
    <w:rsid w:val="00E55757"/>
    <w:rsid w:val="00E56A1E"/>
    <w:rsid w:val="00E57364"/>
    <w:rsid w:val="00E6052F"/>
    <w:rsid w:val="00E60C41"/>
    <w:rsid w:val="00E6184A"/>
    <w:rsid w:val="00E61B0A"/>
    <w:rsid w:val="00E61B7C"/>
    <w:rsid w:val="00E625FC"/>
    <w:rsid w:val="00E62E4C"/>
    <w:rsid w:val="00E66C51"/>
    <w:rsid w:val="00E70AE4"/>
    <w:rsid w:val="00E71036"/>
    <w:rsid w:val="00E7259C"/>
    <w:rsid w:val="00E73B8B"/>
    <w:rsid w:val="00E74015"/>
    <w:rsid w:val="00E75D4D"/>
    <w:rsid w:val="00E80C54"/>
    <w:rsid w:val="00E86CFC"/>
    <w:rsid w:val="00E905FA"/>
    <w:rsid w:val="00E91946"/>
    <w:rsid w:val="00E9232D"/>
    <w:rsid w:val="00E94EA0"/>
    <w:rsid w:val="00E95138"/>
    <w:rsid w:val="00E95D2A"/>
    <w:rsid w:val="00E96B3B"/>
    <w:rsid w:val="00E96C9A"/>
    <w:rsid w:val="00E974D8"/>
    <w:rsid w:val="00E9782C"/>
    <w:rsid w:val="00EA0BD8"/>
    <w:rsid w:val="00EA17F8"/>
    <w:rsid w:val="00EA1943"/>
    <w:rsid w:val="00EA1A18"/>
    <w:rsid w:val="00EA1D89"/>
    <w:rsid w:val="00EA2D59"/>
    <w:rsid w:val="00EA6951"/>
    <w:rsid w:val="00EA6DC1"/>
    <w:rsid w:val="00EB0D4B"/>
    <w:rsid w:val="00EB245C"/>
    <w:rsid w:val="00EB2830"/>
    <w:rsid w:val="00EB580B"/>
    <w:rsid w:val="00EC0232"/>
    <w:rsid w:val="00EC0CA8"/>
    <w:rsid w:val="00EC141F"/>
    <w:rsid w:val="00EC1493"/>
    <w:rsid w:val="00EC1730"/>
    <w:rsid w:val="00EC200C"/>
    <w:rsid w:val="00EC4DDF"/>
    <w:rsid w:val="00ED0581"/>
    <w:rsid w:val="00ED081F"/>
    <w:rsid w:val="00ED08E1"/>
    <w:rsid w:val="00ED1CBC"/>
    <w:rsid w:val="00ED209E"/>
    <w:rsid w:val="00ED3261"/>
    <w:rsid w:val="00ED750B"/>
    <w:rsid w:val="00ED79D1"/>
    <w:rsid w:val="00EE034A"/>
    <w:rsid w:val="00EE069A"/>
    <w:rsid w:val="00EE1080"/>
    <w:rsid w:val="00EE2F4B"/>
    <w:rsid w:val="00EE3276"/>
    <w:rsid w:val="00EE341A"/>
    <w:rsid w:val="00EE3582"/>
    <w:rsid w:val="00EE694B"/>
    <w:rsid w:val="00EE6996"/>
    <w:rsid w:val="00EE6F14"/>
    <w:rsid w:val="00EF0D51"/>
    <w:rsid w:val="00EF1A8B"/>
    <w:rsid w:val="00EF2A9A"/>
    <w:rsid w:val="00EF3F23"/>
    <w:rsid w:val="00EF49D4"/>
    <w:rsid w:val="00EF599C"/>
    <w:rsid w:val="00EF7351"/>
    <w:rsid w:val="00EF7F75"/>
    <w:rsid w:val="00F026BD"/>
    <w:rsid w:val="00F02BC9"/>
    <w:rsid w:val="00F0478C"/>
    <w:rsid w:val="00F04D5E"/>
    <w:rsid w:val="00F05424"/>
    <w:rsid w:val="00F06A19"/>
    <w:rsid w:val="00F10D5F"/>
    <w:rsid w:val="00F1142C"/>
    <w:rsid w:val="00F12CD2"/>
    <w:rsid w:val="00F145C8"/>
    <w:rsid w:val="00F149D1"/>
    <w:rsid w:val="00F162D4"/>
    <w:rsid w:val="00F16B21"/>
    <w:rsid w:val="00F20E77"/>
    <w:rsid w:val="00F218E8"/>
    <w:rsid w:val="00F228AD"/>
    <w:rsid w:val="00F238F3"/>
    <w:rsid w:val="00F24FAD"/>
    <w:rsid w:val="00F25E10"/>
    <w:rsid w:val="00F303F4"/>
    <w:rsid w:val="00F31C71"/>
    <w:rsid w:val="00F31D64"/>
    <w:rsid w:val="00F3272C"/>
    <w:rsid w:val="00F33A87"/>
    <w:rsid w:val="00F33DAF"/>
    <w:rsid w:val="00F34AD6"/>
    <w:rsid w:val="00F362D7"/>
    <w:rsid w:val="00F363F4"/>
    <w:rsid w:val="00F36EE4"/>
    <w:rsid w:val="00F4010B"/>
    <w:rsid w:val="00F414AB"/>
    <w:rsid w:val="00F4273B"/>
    <w:rsid w:val="00F429CE"/>
    <w:rsid w:val="00F43363"/>
    <w:rsid w:val="00F4645C"/>
    <w:rsid w:val="00F4702C"/>
    <w:rsid w:val="00F47814"/>
    <w:rsid w:val="00F505B8"/>
    <w:rsid w:val="00F5105E"/>
    <w:rsid w:val="00F51401"/>
    <w:rsid w:val="00F51D6C"/>
    <w:rsid w:val="00F53397"/>
    <w:rsid w:val="00F53A0F"/>
    <w:rsid w:val="00F55384"/>
    <w:rsid w:val="00F56803"/>
    <w:rsid w:val="00F61B6B"/>
    <w:rsid w:val="00F633EF"/>
    <w:rsid w:val="00F634F6"/>
    <w:rsid w:val="00F64343"/>
    <w:rsid w:val="00F657CC"/>
    <w:rsid w:val="00F658C1"/>
    <w:rsid w:val="00F67D12"/>
    <w:rsid w:val="00F71D1B"/>
    <w:rsid w:val="00F72FF9"/>
    <w:rsid w:val="00F73779"/>
    <w:rsid w:val="00F73A6E"/>
    <w:rsid w:val="00F73ADE"/>
    <w:rsid w:val="00F754BE"/>
    <w:rsid w:val="00F764D5"/>
    <w:rsid w:val="00F779AC"/>
    <w:rsid w:val="00F80108"/>
    <w:rsid w:val="00F80430"/>
    <w:rsid w:val="00F80D56"/>
    <w:rsid w:val="00F814EA"/>
    <w:rsid w:val="00F82308"/>
    <w:rsid w:val="00F831BE"/>
    <w:rsid w:val="00F8368E"/>
    <w:rsid w:val="00F86501"/>
    <w:rsid w:val="00F86B0B"/>
    <w:rsid w:val="00F875F9"/>
    <w:rsid w:val="00F87B07"/>
    <w:rsid w:val="00F87B8F"/>
    <w:rsid w:val="00F90632"/>
    <w:rsid w:val="00F912E7"/>
    <w:rsid w:val="00F9335C"/>
    <w:rsid w:val="00F93598"/>
    <w:rsid w:val="00F94880"/>
    <w:rsid w:val="00F97ED4"/>
    <w:rsid w:val="00FA107A"/>
    <w:rsid w:val="00FA1D98"/>
    <w:rsid w:val="00FA30A8"/>
    <w:rsid w:val="00FA4036"/>
    <w:rsid w:val="00FA5DD7"/>
    <w:rsid w:val="00FB0D65"/>
    <w:rsid w:val="00FB2847"/>
    <w:rsid w:val="00FB314B"/>
    <w:rsid w:val="00FB3AA7"/>
    <w:rsid w:val="00FB4A9F"/>
    <w:rsid w:val="00FB4EEB"/>
    <w:rsid w:val="00FB561A"/>
    <w:rsid w:val="00FB5BE1"/>
    <w:rsid w:val="00FC0144"/>
    <w:rsid w:val="00FC2A78"/>
    <w:rsid w:val="00FC2D8B"/>
    <w:rsid w:val="00FC7993"/>
    <w:rsid w:val="00FC7D09"/>
    <w:rsid w:val="00FD01E3"/>
    <w:rsid w:val="00FD0B70"/>
    <w:rsid w:val="00FD3306"/>
    <w:rsid w:val="00FD3570"/>
    <w:rsid w:val="00FD57F7"/>
    <w:rsid w:val="00FD753E"/>
    <w:rsid w:val="00FE0D78"/>
    <w:rsid w:val="00FE115E"/>
    <w:rsid w:val="00FE28FA"/>
    <w:rsid w:val="00FE2C71"/>
    <w:rsid w:val="00FE3BE0"/>
    <w:rsid w:val="00FE42D9"/>
    <w:rsid w:val="00FE493F"/>
    <w:rsid w:val="00FE550F"/>
    <w:rsid w:val="00FE57D8"/>
    <w:rsid w:val="00FE5820"/>
    <w:rsid w:val="00FE62F5"/>
    <w:rsid w:val="00FF05D0"/>
    <w:rsid w:val="00FF19A1"/>
    <w:rsid w:val="00FF3FDC"/>
    <w:rsid w:val="00FF70F4"/>
    <w:rsid w:val="34114815"/>
    <w:rsid w:val="4FE2524C"/>
    <w:rsid w:val="6BCA244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54B29"/>
  <w15:chartTrackingRefBased/>
  <w15:docId w15:val="{F389961F-ADBD-421E-8D62-C12BE5F3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50"/>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7DB08C"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7DB08C" w:themeColor="text2"/>
      <w:sz w:val="18"/>
    </w:rPr>
  </w:style>
  <w:style w:type="character" w:customStyle="1" w:styleId="FooterChar">
    <w:name w:val="Footer Char"/>
    <w:basedOn w:val="DefaultParagraphFont"/>
    <w:link w:val="Footer"/>
    <w:uiPriority w:val="99"/>
    <w:rsid w:val="00803E3D"/>
    <w:rPr>
      <w:color w:val="7DB08C" w:themeColor="text2"/>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6"/>
      </w:numPr>
    </w:pPr>
  </w:style>
  <w:style w:type="character" w:customStyle="1" w:styleId="Heading1-numberedChar">
    <w:name w:val="Heading 1-numbered Char"/>
    <w:basedOn w:val="Heading1Char"/>
    <w:link w:val="Heading1-numbered"/>
    <w:uiPriority w:val="9"/>
    <w:semiHidden/>
    <w:rsid w:val="0041673A"/>
    <w:rPr>
      <w:rFonts w:asciiTheme="majorHAnsi" w:hAnsiTheme="majorHAnsi" w:cstheme="majorHAnsi"/>
      <w:b/>
      <w:bCs/>
      <w:color w:val="7DB08C" w:themeColor="text2"/>
      <w:sz w:val="48"/>
      <w:szCs w:val="48"/>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7DB08C" w:themeColor="text2"/>
      <w:sz w:val="20"/>
      <w:szCs w:val="24"/>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qFormat/>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table" w:customStyle="1" w:styleId="TableGrid0">
    <w:name w:val="TableGrid"/>
    <w:rsid w:val="004E38DE"/>
    <w:pPr>
      <w:spacing w:after="0" w:line="240" w:lineRule="auto"/>
    </w:pPr>
    <w:rPr>
      <w:rFonts w:eastAsiaTheme="minorEastAsia"/>
      <w:lang w:eastAsia="en-AU"/>
    </w:rPr>
    <w:tblPr>
      <w:tblCellMar>
        <w:top w:w="0" w:type="dxa"/>
        <w:left w:w="0" w:type="dxa"/>
        <w:bottom w:w="0" w:type="dxa"/>
        <w:right w:w="0" w:type="dxa"/>
      </w:tblCellMar>
    </w:tblPr>
  </w:style>
  <w:style w:type="table" w:styleId="GridTable4-Accent2">
    <w:name w:val="Grid Table 4 Accent 2"/>
    <w:basedOn w:val="TableNormal"/>
    <w:uiPriority w:val="49"/>
    <w:rsid w:val="004E38DE"/>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insideV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insideV w:val="nil"/>
        </w:tcBorders>
        <w:shd w:val="clear" w:color="auto" w:fill="7DB08C" w:themeFill="accent2"/>
      </w:tcPr>
    </w:tblStylePr>
    <w:tblStylePr w:type="lastRow">
      <w:rPr>
        <w:b/>
        <w:bCs/>
      </w:rPr>
      <w:tblPr/>
      <w:tcPr>
        <w:tcBorders>
          <w:top w:val="double" w:sz="4" w:space="0" w:color="7DB08C" w:themeColor="accent2"/>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character" w:styleId="CommentReference">
    <w:name w:val="annotation reference"/>
    <w:basedOn w:val="DefaultParagraphFont"/>
    <w:uiPriority w:val="99"/>
    <w:semiHidden/>
    <w:unhideWhenUsed/>
    <w:rsid w:val="004E38DE"/>
    <w:rPr>
      <w:sz w:val="16"/>
      <w:szCs w:val="16"/>
    </w:rPr>
  </w:style>
  <w:style w:type="paragraph" w:styleId="CommentText">
    <w:name w:val="annotation text"/>
    <w:basedOn w:val="Normal"/>
    <w:link w:val="CommentTextChar"/>
    <w:uiPriority w:val="99"/>
    <w:unhideWhenUsed/>
    <w:rsid w:val="004E38DE"/>
    <w:pPr>
      <w:spacing w:after="160" w:line="240" w:lineRule="auto"/>
    </w:pPr>
    <w:rPr>
      <w:rFonts w:ascii="Calibri Light" w:hAnsi="Calibri Light"/>
      <w:color w:val="000000" w:themeColor="text1"/>
      <w:szCs w:val="20"/>
    </w:rPr>
  </w:style>
  <w:style w:type="character" w:customStyle="1" w:styleId="CommentTextChar">
    <w:name w:val="Comment Text Char"/>
    <w:basedOn w:val="DefaultParagraphFont"/>
    <w:link w:val="CommentText"/>
    <w:uiPriority w:val="99"/>
    <w:rsid w:val="004E38DE"/>
    <w:rPr>
      <w:rFonts w:ascii="Calibri Light" w:hAnsi="Calibri Light"/>
      <w:color w:val="000000" w:themeColor="text1"/>
      <w:sz w:val="20"/>
      <w:szCs w:val="20"/>
    </w:rPr>
  </w:style>
  <w:style w:type="paragraph" w:customStyle="1" w:styleId="Pa1">
    <w:name w:val="Pa1"/>
    <w:basedOn w:val="Normal"/>
    <w:next w:val="Normal"/>
    <w:uiPriority w:val="99"/>
    <w:rsid w:val="004610B2"/>
    <w:pPr>
      <w:autoSpaceDE w:val="0"/>
      <w:autoSpaceDN w:val="0"/>
      <w:adjustRightInd w:val="0"/>
      <w:spacing w:after="0" w:line="201" w:lineRule="atLeast"/>
    </w:pPr>
    <w:rPr>
      <w:rFonts w:ascii="Effra" w:hAnsi="Effra" w:cs="Effra"/>
      <w:sz w:val="24"/>
      <w:szCs w:val="24"/>
    </w:rPr>
  </w:style>
  <w:style w:type="table" w:styleId="GridTable5Dark-Accent2">
    <w:name w:val="Grid Table 5 Dark Accent 2"/>
    <w:basedOn w:val="TableNormal"/>
    <w:uiPriority w:val="50"/>
    <w:rsid w:val="00B508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B0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B0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B0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B08C" w:themeFill="accent2"/>
      </w:tcPr>
    </w:tblStylePr>
    <w:tblStylePr w:type="band1Vert">
      <w:tblPr/>
      <w:tcPr>
        <w:shd w:val="clear" w:color="auto" w:fill="CADFD0" w:themeFill="accent2" w:themeFillTint="66"/>
      </w:tcPr>
    </w:tblStylePr>
    <w:tblStylePr w:type="band1Horz">
      <w:tblPr/>
      <w:tcPr>
        <w:shd w:val="clear" w:color="auto" w:fill="CADFD0" w:themeFill="accent2" w:themeFillTint="66"/>
      </w:tcPr>
    </w:tblStylePr>
  </w:style>
  <w:style w:type="table" w:styleId="GridTable6Colorful-Accent3">
    <w:name w:val="Grid Table 6 Colorful Accent 3"/>
    <w:basedOn w:val="TableNormal"/>
    <w:uiPriority w:val="51"/>
    <w:rsid w:val="00B5089E"/>
    <w:pPr>
      <w:spacing w:after="0" w:line="240" w:lineRule="auto"/>
    </w:pPr>
    <w:rPr>
      <w:color w:val="7AB08D" w:themeColor="accent3" w:themeShade="BF"/>
    </w:rPr>
    <w:tblPr>
      <w:tblStyleRowBandSize w:val="1"/>
      <w:tblStyleColBandSize w:val="1"/>
      <w:tblBorders>
        <w:top w:val="single" w:sz="4" w:space="0" w:color="D5E6DB" w:themeColor="accent3" w:themeTint="99"/>
        <w:left w:val="single" w:sz="4" w:space="0" w:color="D5E6DB" w:themeColor="accent3" w:themeTint="99"/>
        <w:bottom w:val="single" w:sz="4" w:space="0" w:color="D5E6DB" w:themeColor="accent3" w:themeTint="99"/>
        <w:right w:val="single" w:sz="4" w:space="0" w:color="D5E6DB" w:themeColor="accent3" w:themeTint="99"/>
        <w:insideH w:val="single" w:sz="4" w:space="0" w:color="D5E6DB" w:themeColor="accent3" w:themeTint="99"/>
        <w:insideV w:val="single" w:sz="4" w:space="0" w:color="D5E6DB" w:themeColor="accent3" w:themeTint="99"/>
      </w:tblBorders>
    </w:tblPr>
    <w:tblStylePr w:type="firstRow">
      <w:rPr>
        <w:b/>
        <w:bCs/>
      </w:rPr>
      <w:tblPr/>
      <w:tcPr>
        <w:tcBorders>
          <w:bottom w:val="single" w:sz="12" w:space="0" w:color="D5E6DB" w:themeColor="accent3" w:themeTint="99"/>
        </w:tcBorders>
      </w:tcPr>
    </w:tblStylePr>
    <w:tblStylePr w:type="lastRow">
      <w:rPr>
        <w:b/>
        <w:bCs/>
      </w:rPr>
      <w:tblPr/>
      <w:tcPr>
        <w:tcBorders>
          <w:top w:val="double" w:sz="4" w:space="0" w:color="D5E6DB" w:themeColor="accent3" w:themeTint="99"/>
        </w:tcBorders>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 w:type="table" w:styleId="ListTable2-Accent2">
    <w:name w:val="List Table 2 Accent 2"/>
    <w:basedOn w:val="TableNormal"/>
    <w:uiPriority w:val="47"/>
    <w:rsid w:val="00B50ECC"/>
    <w:pPr>
      <w:spacing w:after="0" w:line="240" w:lineRule="auto"/>
    </w:pPr>
    <w:tblPr>
      <w:tblStyleRowBandSize w:val="1"/>
      <w:tblStyleColBandSize w:val="1"/>
      <w:tblBorders>
        <w:top w:val="single" w:sz="4" w:space="0" w:color="B0CFB9" w:themeColor="accent2" w:themeTint="99"/>
        <w:bottom w:val="single" w:sz="4" w:space="0" w:color="B0CFB9" w:themeColor="accent2" w:themeTint="99"/>
        <w:insideH w:val="single" w:sz="4" w:space="0" w:color="B0CFB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table" w:styleId="GridTable1Light-Accent5">
    <w:name w:val="Grid Table 1 Light Accent 5"/>
    <w:basedOn w:val="TableNormal"/>
    <w:uiPriority w:val="46"/>
    <w:rsid w:val="007C5D59"/>
    <w:pPr>
      <w:spacing w:after="0" w:line="240" w:lineRule="auto"/>
    </w:pPr>
    <w:tblPr>
      <w:tblStyleRowBandSize w:val="1"/>
      <w:tblStyleColBandSize w:val="1"/>
      <w:tblBorders>
        <w:top w:val="single" w:sz="4" w:space="0" w:color="ECBCA5" w:themeColor="accent5" w:themeTint="66"/>
        <w:left w:val="single" w:sz="4" w:space="0" w:color="ECBCA5" w:themeColor="accent5" w:themeTint="66"/>
        <w:bottom w:val="single" w:sz="4" w:space="0" w:color="ECBCA5" w:themeColor="accent5" w:themeTint="66"/>
        <w:right w:val="single" w:sz="4" w:space="0" w:color="ECBCA5" w:themeColor="accent5" w:themeTint="66"/>
        <w:insideH w:val="single" w:sz="4" w:space="0" w:color="ECBCA5" w:themeColor="accent5" w:themeTint="66"/>
        <w:insideV w:val="single" w:sz="4" w:space="0" w:color="ECBCA5" w:themeColor="accent5" w:themeTint="66"/>
      </w:tblBorders>
    </w:tblPr>
    <w:tblStylePr w:type="firstRow">
      <w:rPr>
        <w:b/>
        <w:bCs/>
      </w:rPr>
      <w:tblPr/>
      <w:tcPr>
        <w:tcBorders>
          <w:bottom w:val="single" w:sz="12" w:space="0" w:color="E39B79" w:themeColor="accent5" w:themeTint="99"/>
        </w:tcBorders>
      </w:tcPr>
    </w:tblStylePr>
    <w:tblStylePr w:type="lastRow">
      <w:rPr>
        <w:b/>
        <w:bCs/>
      </w:rPr>
      <w:tblPr/>
      <w:tcPr>
        <w:tcBorders>
          <w:top w:val="double" w:sz="2" w:space="0" w:color="E39B79"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06B8B"/>
    <w:pPr>
      <w:spacing w:after="0" w:line="240" w:lineRule="auto"/>
    </w:pPr>
    <w:tblPr>
      <w:tblStyleRowBandSize w:val="1"/>
      <w:tblStyleColBandSize w:val="1"/>
      <w:tblBorders>
        <w:top w:val="single" w:sz="4" w:space="0" w:color="93AED9" w:themeColor="accent1" w:themeTint="66"/>
        <w:left w:val="single" w:sz="4" w:space="0" w:color="93AED9" w:themeColor="accent1" w:themeTint="66"/>
        <w:bottom w:val="single" w:sz="4" w:space="0" w:color="93AED9" w:themeColor="accent1" w:themeTint="66"/>
        <w:right w:val="single" w:sz="4" w:space="0" w:color="93AED9" w:themeColor="accent1" w:themeTint="66"/>
        <w:insideH w:val="single" w:sz="4" w:space="0" w:color="93AED9" w:themeColor="accent1" w:themeTint="66"/>
        <w:insideV w:val="single" w:sz="4" w:space="0" w:color="93AED9" w:themeColor="accent1" w:themeTint="66"/>
      </w:tblBorders>
    </w:tblPr>
    <w:tblStylePr w:type="firstRow">
      <w:rPr>
        <w:b/>
        <w:bCs/>
      </w:rPr>
      <w:tblPr/>
      <w:tcPr>
        <w:tcBorders>
          <w:bottom w:val="single" w:sz="12" w:space="0" w:color="5D86C7" w:themeColor="accent1" w:themeTint="99"/>
        </w:tcBorders>
      </w:tcPr>
    </w:tblStylePr>
    <w:tblStylePr w:type="lastRow">
      <w:rPr>
        <w:b/>
        <w:bCs/>
      </w:rPr>
      <w:tblPr/>
      <w:tcPr>
        <w:tcBorders>
          <w:top w:val="double" w:sz="2" w:space="0" w:color="5D86C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F4CED"/>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Accent2">
    <w:name w:val="Grid Table 2 Accent 2"/>
    <w:basedOn w:val="TableNormal"/>
    <w:uiPriority w:val="47"/>
    <w:rsid w:val="003A235F"/>
    <w:pPr>
      <w:spacing w:after="0" w:line="240" w:lineRule="auto"/>
    </w:pPr>
    <w:tblPr>
      <w:tblStyleRowBandSize w:val="1"/>
      <w:tblStyleColBandSize w:val="1"/>
      <w:tblBorders>
        <w:top w:val="single" w:sz="2" w:space="0" w:color="B0CFB9" w:themeColor="accent2" w:themeTint="99"/>
        <w:bottom w:val="single" w:sz="2" w:space="0" w:color="B0CFB9" w:themeColor="accent2" w:themeTint="99"/>
        <w:insideH w:val="single" w:sz="2" w:space="0" w:color="B0CFB9" w:themeColor="accent2" w:themeTint="99"/>
        <w:insideV w:val="single" w:sz="2" w:space="0" w:color="B0CFB9" w:themeColor="accent2" w:themeTint="99"/>
      </w:tblBorders>
    </w:tblPr>
    <w:tblStylePr w:type="firstRow">
      <w:rPr>
        <w:b/>
        <w:bCs/>
      </w:rPr>
      <w:tblPr/>
      <w:tcPr>
        <w:tcBorders>
          <w:top w:val="nil"/>
          <w:bottom w:val="single" w:sz="12" w:space="0" w:color="B0CFB9" w:themeColor="accent2" w:themeTint="99"/>
          <w:insideH w:val="nil"/>
          <w:insideV w:val="nil"/>
        </w:tcBorders>
        <w:shd w:val="clear" w:color="auto" w:fill="FFFFFF" w:themeFill="background1"/>
      </w:tcPr>
    </w:tblStylePr>
    <w:tblStylePr w:type="lastRow">
      <w:rPr>
        <w:b/>
        <w:bCs/>
      </w:rPr>
      <w:tblPr/>
      <w:tcPr>
        <w:tcBorders>
          <w:top w:val="double" w:sz="2" w:space="0" w:color="B0CFB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paragraph" w:styleId="CommentSubject">
    <w:name w:val="annotation subject"/>
    <w:basedOn w:val="CommentText"/>
    <w:next w:val="CommentText"/>
    <w:link w:val="CommentSubjectChar"/>
    <w:uiPriority w:val="99"/>
    <w:semiHidden/>
    <w:unhideWhenUsed/>
    <w:rsid w:val="008A277B"/>
    <w:pPr>
      <w:spacing w:after="300"/>
    </w:pPr>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8A277B"/>
    <w:rPr>
      <w:rFonts w:ascii="Calibri Light" w:hAnsi="Calibri Light"/>
      <w:b/>
      <w:bCs/>
      <w:color w:val="000000" w:themeColor="text1"/>
      <w:sz w:val="20"/>
      <w:szCs w:val="20"/>
    </w:rPr>
  </w:style>
  <w:style w:type="character" w:styleId="Mention">
    <w:name w:val="Mention"/>
    <w:basedOn w:val="DefaultParagraphFont"/>
    <w:uiPriority w:val="99"/>
    <w:unhideWhenUsed/>
    <w:rsid w:val="008A277B"/>
    <w:rPr>
      <w:color w:val="2B579A"/>
      <w:shd w:val="clear" w:color="auto" w:fill="E1DFDD"/>
    </w:rPr>
  </w:style>
  <w:style w:type="table" w:customStyle="1" w:styleId="GridTable4-Accent51">
    <w:name w:val="Grid Table 4 - Accent 51"/>
    <w:basedOn w:val="TableNormal"/>
    <w:next w:val="GridTable4-Accent5"/>
    <w:uiPriority w:val="49"/>
    <w:rsid w:val="00F779AC"/>
    <w:pPr>
      <w:spacing w:after="0" w:line="240" w:lineRule="auto"/>
    </w:pPr>
    <w:rPr>
      <w:kern w:val="2"/>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F779AC"/>
    <w:pPr>
      <w:spacing w:after="0" w:line="240" w:lineRule="auto"/>
    </w:pPr>
    <w:tblPr>
      <w:tblStyleRowBandSize w:val="1"/>
      <w:tblStyleColBandSize w:val="1"/>
      <w:tblBorders>
        <w:top w:val="single" w:sz="4" w:space="0" w:color="E39B79" w:themeColor="accent5" w:themeTint="99"/>
        <w:left w:val="single" w:sz="4" w:space="0" w:color="E39B79" w:themeColor="accent5" w:themeTint="99"/>
        <w:bottom w:val="single" w:sz="4" w:space="0" w:color="E39B79" w:themeColor="accent5" w:themeTint="99"/>
        <w:right w:val="single" w:sz="4" w:space="0" w:color="E39B79" w:themeColor="accent5" w:themeTint="99"/>
        <w:insideH w:val="single" w:sz="4" w:space="0" w:color="E39B79" w:themeColor="accent5" w:themeTint="99"/>
        <w:insideV w:val="single" w:sz="4" w:space="0" w:color="E39B79" w:themeColor="accent5" w:themeTint="99"/>
      </w:tblBorders>
    </w:tblPr>
    <w:tblStylePr w:type="firstRow">
      <w:rPr>
        <w:b/>
        <w:bCs/>
        <w:color w:val="FFFFFF" w:themeColor="background1"/>
      </w:rPr>
      <w:tblPr/>
      <w:tcPr>
        <w:tcBorders>
          <w:top w:val="single" w:sz="4" w:space="0" w:color="C95C29" w:themeColor="accent5"/>
          <w:left w:val="single" w:sz="4" w:space="0" w:color="C95C29" w:themeColor="accent5"/>
          <w:bottom w:val="single" w:sz="4" w:space="0" w:color="C95C29" w:themeColor="accent5"/>
          <w:right w:val="single" w:sz="4" w:space="0" w:color="C95C29" w:themeColor="accent5"/>
          <w:insideH w:val="nil"/>
          <w:insideV w:val="nil"/>
        </w:tcBorders>
        <w:shd w:val="clear" w:color="auto" w:fill="C95C29" w:themeFill="accent5"/>
      </w:tcPr>
    </w:tblStylePr>
    <w:tblStylePr w:type="lastRow">
      <w:rPr>
        <w:b/>
        <w:bCs/>
      </w:rPr>
      <w:tblPr/>
      <w:tcPr>
        <w:tcBorders>
          <w:top w:val="double" w:sz="4" w:space="0" w:color="C95C29" w:themeColor="accent5"/>
        </w:tcBorders>
      </w:tcPr>
    </w:tblStylePr>
    <w:tblStylePr w:type="firstCol">
      <w:rPr>
        <w:b/>
        <w:bCs/>
      </w:rPr>
    </w:tblStylePr>
    <w:tblStylePr w:type="lastCol">
      <w:rPr>
        <w:b/>
        <w:bCs/>
      </w:rPr>
    </w:tblStylePr>
    <w:tblStylePr w:type="band1Vert">
      <w:tblPr/>
      <w:tcPr>
        <w:shd w:val="clear" w:color="auto" w:fill="F6DDD2" w:themeFill="accent5" w:themeFillTint="33"/>
      </w:tcPr>
    </w:tblStylePr>
    <w:tblStylePr w:type="band1Horz">
      <w:tblPr/>
      <w:tcPr>
        <w:shd w:val="clear" w:color="auto" w:fill="F6DDD2" w:themeFill="accent5" w:themeFillTint="33"/>
      </w:tcPr>
    </w:tblStylePr>
  </w:style>
  <w:style w:type="paragraph" w:styleId="TOC4">
    <w:name w:val="toc 4"/>
    <w:basedOn w:val="Normal"/>
    <w:next w:val="Normal"/>
    <w:autoRedefine/>
    <w:uiPriority w:val="39"/>
    <w:unhideWhenUsed/>
    <w:rsid w:val="00F05424"/>
    <w:pPr>
      <w:spacing w:after="100" w:line="278" w:lineRule="auto"/>
      <w:ind w:left="720"/>
    </w:pPr>
    <w:rPr>
      <w:rFonts w:eastAsiaTheme="minorEastAsia"/>
      <w:kern w:val="2"/>
      <w:sz w:val="24"/>
      <w:szCs w:val="24"/>
      <w:lang w:eastAsia="en-AU"/>
      <w14:ligatures w14:val="standardContextual"/>
    </w:rPr>
  </w:style>
  <w:style w:type="paragraph" w:styleId="TOC5">
    <w:name w:val="toc 5"/>
    <w:basedOn w:val="Normal"/>
    <w:next w:val="Normal"/>
    <w:autoRedefine/>
    <w:uiPriority w:val="39"/>
    <w:unhideWhenUsed/>
    <w:rsid w:val="00F05424"/>
    <w:pPr>
      <w:spacing w:after="100" w:line="278" w:lineRule="auto"/>
      <w:ind w:left="960"/>
    </w:pPr>
    <w:rPr>
      <w:rFonts w:eastAsiaTheme="minorEastAsia"/>
      <w:kern w:val="2"/>
      <w:sz w:val="24"/>
      <w:szCs w:val="24"/>
      <w:lang w:eastAsia="en-AU"/>
      <w14:ligatures w14:val="standardContextual"/>
    </w:rPr>
  </w:style>
  <w:style w:type="paragraph" w:styleId="TOC6">
    <w:name w:val="toc 6"/>
    <w:basedOn w:val="Normal"/>
    <w:next w:val="Normal"/>
    <w:autoRedefine/>
    <w:uiPriority w:val="39"/>
    <w:unhideWhenUsed/>
    <w:rsid w:val="00F05424"/>
    <w:pPr>
      <w:spacing w:after="100" w:line="278" w:lineRule="auto"/>
      <w:ind w:left="1200"/>
    </w:pPr>
    <w:rPr>
      <w:rFonts w:eastAsiaTheme="minorEastAsia"/>
      <w:kern w:val="2"/>
      <w:sz w:val="24"/>
      <w:szCs w:val="24"/>
      <w:lang w:eastAsia="en-AU"/>
      <w14:ligatures w14:val="standardContextual"/>
    </w:rPr>
  </w:style>
  <w:style w:type="paragraph" w:styleId="TOC7">
    <w:name w:val="toc 7"/>
    <w:basedOn w:val="Normal"/>
    <w:next w:val="Normal"/>
    <w:autoRedefine/>
    <w:uiPriority w:val="39"/>
    <w:unhideWhenUsed/>
    <w:rsid w:val="00F05424"/>
    <w:pPr>
      <w:spacing w:after="100" w:line="278" w:lineRule="auto"/>
      <w:ind w:left="1440"/>
    </w:pPr>
    <w:rPr>
      <w:rFonts w:eastAsiaTheme="minorEastAsia"/>
      <w:kern w:val="2"/>
      <w:sz w:val="24"/>
      <w:szCs w:val="24"/>
      <w:lang w:eastAsia="en-AU"/>
      <w14:ligatures w14:val="standardContextual"/>
    </w:rPr>
  </w:style>
  <w:style w:type="paragraph" w:styleId="TOC8">
    <w:name w:val="toc 8"/>
    <w:basedOn w:val="Normal"/>
    <w:next w:val="Normal"/>
    <w:autoRedefine/>
    <w:uiPriority w:val="39"/>
    <w:unhideWhenUsed/>
    <w:rsid w:val="00F05424"/>
    <w:pPr>
      <w:spacing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F05424"/>
    <w:pPr>
      <w:spacing w:after="100" w:line="278" w:lineRule="auto"/>
      <w:ind w:left="1920"/>
    </w:pPr>
    <w:rPr>
      <w:rFonts w:eastAsiaTheme="minorEastAsia"/>
      <w:kern w:val="2"/>
      <w:sz w:val="24"/>
      <w:szCs w:val="24"/>
      <w:lang w:eastAsia="en-AU"/>
      <w14:ligatures w14:val="standardContextual"/>
    </w:rPr>
  </w:style>
  <w:style w:type="character" w:styleId="FollowedHyperlink">
    <w:name w:val="FollowedHyperlink"/>
    <w:basedOn w:val="DefaultParagraphFont"/>
    <w:uiPriority w:val="99"/>
    <w:semiHidden/>
    <w:unhideWhenUsed/>
    <w:rsid w:val="00227D9F"/>
    <w:rPr>
      <w:color w:val="96607D"/>
      <w:u w:val="single"/>
    </w:rPr>
  </w:style>
  <w:style w:type="paragraph" w:customStyle="1" w:styleId="msonormal0">
    <w:name w:val="msonormal"/>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6">
    <w:name w:val="xl66"/>
    <w:basedOn w:val="Normal"/>
    <w:rsid w:val="00227D9F"/>
    <w:pPr>
      <w:spacing w:before="100" w:beforeAutospacing="1" w:after="100" w:afterAutospacing="1" w:line="240" w:lineRule="auto"/>
    </w:pPr>
    <w:rPr>
      <w:rFonts w:ascii="Times New Roman" w:eastAsia="Times New Roman" w:hAnsi="Times New Roman" w:cs="Times New Roman"/>
      <w:color w:val="467886"/>
      <w:sz w:val="24"/>
      <w:szCs w:val="24"/>
      <w:u w:val="single"/>
      <w:lang w:eastAsia="en-AU"/>
    </w:rPr>
  </w:style>
  <w:style w:type="paragraph" w:customStyle="1" w:styleId="xl67">
    <w:name w:val="xl67"/>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8">
    <w:name w:val="xl68"/>
    <w:basedOn w:val="Normal"/>
    <w:rsid w:val="00227D9F"/>
    <w:pPr>
      <w:spacing w:before="100" w:beforeAutospacing="1" w:after="100" w:afterAutospacing="1" w:line="240" w:lineRule="auto"/>
      <w:textAlignment w:val="top"/>
    </w:pPr>
    <w:rPr>
      <w:rFonts w:ascii="Times New Roman" w:eastAsia="Times New Roman" w:hAnsi="Times New Roman" w:cs="Times New Roman"/>
      <w:sz w:val="24"/>
      <w:szCs w:val="24"/>
      <w:lang w:eastAsia="en-AU"/>
    </w:rPr>
  </w:style>
  <w:style w:type="paragraph" w:customStyle="1" w:styleId="xl69">
    <w:name w:val="xl69"/>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4F1F9A"/>
    <w:pPr>
      <w:spacing w:after="0" w:line="240" w:lineRule="auto"/>
    </w:pPr>
    <w:rPr>
      <w:sz w:val="20"/>
    </w:rPr>
  </w:style>
  <w:style w:type="character" w:customStyle="1" w:styleId="span">
    <w:name w:val="span"/>
    <w:basedOn w:val="DefaultParagraphFont"/>
    <w:rsid w:val="00386E25"/>
    <w:rPr>
      <w:rFonts w:ascii="Arial" w:eastAsia="Arial" w:hAnsi="Arial" w:cs="Arial"/>
      <w:sz w:val="22"/>
      <w:szCs w:val="22"/>
    </w:rPr>
  </w:style>
  <w:style w:type="paragraph" w:customStyle="1" w:styleId="div">
    <w:name w:val="div"/>
    <w:basedOn w:val="Normal"/>
    <w:rsid w:val="00386E25"/>
    <w:pPr>
      <w:spacing w:after="160" w:line="259" w:lineRule="auto"/>
    </w:pPr>
    <w:rPr>
      <w:rFonts w:ascii="Arial" w:eastAsia="Arial" w:hAnsi="Arial" w:cs="Arial"/>
      <w:sz w:val="22"/>
      <w:lang w:val="en-US"/>
    </w:rPr>
  </w:style>
  <w:style w:type="table" w:styleId="TableGridLight">
    <w:name w:val="Grid Table Light"/>
    <w:basedOn w:val="TableNormal"/>
    <w:uiPriority w:val="40"/>
    <w:rsid w:val="00DA25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2">
    <w:name w:val="Grid Table 1 Light Accent 2"/>
    <w:basedOn w:val="TableNormal"/>
    <w:uiPriority w:val="46"/>
    <w:rsid w:val="00002B5C"/>
    <w:pPr>
      <w:spacing w:after="0" w:line="240" w:lineRule="auto"/>
    </w:pPr>
    <w:tblPr>
      <w:tblStyleRowBandSize w:val="1"/>
      <w:tblStyleColBandSize w:val="1"/>
      <w:tblBorders>
        <w:top w:val="single" w:sz="4" w:space="0" w:color="CADFD0" w:themeColor="accent2" w:themeTint="66"/>
        <w:left w:val="single" w:sz="4" w:space="0" w:color="CADFD0" w:themeColor="accent2" w:themeTint="66"/>
        <w:bottom w:val="single" w:sz="4" w:space="0" w:color="CADFD0" w:themeColor="accent2" w:themeTint="66"/>
        <w:right w:val="single" w:sz="4" w:space="0" w:color="CADFD0" w:themeColor="accent2" w:themeTint="66"/>
        <w:insideH w:val="single" w:sz="4" w:space="0" w:color="CADFD0" w:themeColor="accent2" w:themeTint="66"/>
        <w:insideV w:val="single" w:sz="4" w:space="0" w:color="CADFD0" w:themeColor="accent2" w:themeTint="66"/>
      </w:tblBorders>
    </w:tblPr>
    <w:tblStylePr w:type="firstRow">
      <w:rPr>
        <w:b/>
        <w:bCs/>
      </w:rPr>
      <w:tblPr/>
      <w:tcPr>
        <w:tcBorders>
          <w:bottom w:val="single" w:sz="12" w:space="0" w:color="B0CFB9" w:themeColor="accent2" w:themeTint="99"/>
        </w:tcBorders>
      </w:tcPr>
    </w:tblStylePr>
    <w:tblStylePr w:type="lastRow">
      <w:rPr>
        <w:b/>
        <w:bCs/>
      </w:rPr>
      <w:tblPr/>
      <w:tcPr>
        <w:tcBorders>
          <w:top w:val="double" w:sz="2" w:space="0" w:color="B0CFB9" w:themeColor="accent2"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E05BA7"/>
    <w:pPr>
      <w:spacing w:after="0" w:line="240" w:lineRule="auto"/>
    </w:pPr>
    <w:tblPr>
      <w:tblStyleRowBandSize w:val="1"/>
      <w:tblStyleColBandSize w:val="1"/>
      <w:tblBorders>
        <w:top w:val="single" w:sz="2" w:space="0" w:color="D5E6DB" w:themeColor="accent3" w:themeTint="99"/>
        <w:bottom w:val="single" w:sz="2" w:space="0" w:color="D5E6DB" w:themeColor="accent3" w:themeTint="99"/>
        <w:insideH w:val="single" w:sz="2" w:space="0" w:color="D5E6DB" w:themeColor="accent3" w:themeTint="99"/>
        <w:insideV w:val="single" w:sz="2" w:space="0" w:color="D5E6DB" w:themeColor="accent3" w:themeTint="99"/>
      </w:tblBorders>
    </w:tblPr>
    <w:tblStylePr w:type="firstRow">
      <w:rPr>
        <w:b/>
        <w:bCs/>
      </w:rPr>
      <w:tblPr/>
      <w:tcPr>
        <w:tcBorders>
          <w:top w:val="nil"/>
          <w:bottom w:val="single" w:sz="12" w:space="0" w:color="D5E6DB" w:themeColor="accent3" w:themeTint="99"/>
          <w:insideH w:val="nil"/>
          <w:insideV w:val="nil"/>
        </w:tcBorders>
        <w:shd w:val="clear" w:color="auto" w:fill="FFFFFF" w:themeFill="background1"/>
      </w:tcPr>
    </w:tblStylePr>
    <w:tblStylePr w:type="lastRow">
      <w:rPr>
        <w:b/>
        <w:bCs/>
      </w:rPr>
      <w:tblPr/>
      <w:tcPr>
        <w:tcBorders>
          <w:top w:val="double" w:sz="2" w:space="0" w:color="D5E6D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3609">
      <w:bodyDiv w:val="1"/>
      <w:marLeft w:val="0"/>
      <w:marRight w:val="0"/>
      <w:marTop w:val="0"/>
      <w:marBottom w:val="0"/>
      <w:divBdr>
        <w:top w:val="none" w:sz="0" w:space="0" w:color="auto"/>
        <w:left w:val="none" w:sz="0" w:space="0" w:color="auto"/>
        <w:bottom w:val="none" w:sz="0" w:space="0" w:color="auto"/>
        <w:right w:val="none" w:sz="0" w:space="0" w:color="auto"/>
      </w:divBdr>
    </w:div>
    <w:div w:id="35156092">
      <w:bodyDiv w:val="1"/>
      <w:marLeft w:val="0"/>
      <w:marRight w:val="0"/>
      <w:marTop w:val="0"/>
      <w:marBottom w:val="0"/>
      <w:divBdr>
        <w:top w:val="none" w:sz="0" w:space="0" w:color="auto"/>
        <w:left w:val="none" w:sz="0" w:space="0" w:color="auto"/>
        <w:bottom w:val="none" w:sz="0" w:space="0" w:color="auto"/>
        <w:right w:val="none" w:sz="0" w:space="0" w:color="auto"/>
      </w:divBdr>
    </w:div>
    <w:div w:id="45682665">
      <w:bodyDiv w:val="1"/>
      <w:marLeft w:val="0"/>
      <w:marRight w:val="0"/>
      <w:marTop w:val="0"/>
      <w:marBottom w:val="0"/>
      <w:divBdr>
        <w:top w:val="none" w:sz="0" w:space="0" w:color="auto"/>
        <w:left w:val="none" w:sz="0" w:space="0" w:color="auto"/>
        <w:bottom w:val="none" w:sz="0" w:space="0" w:color="auto"/>
        <w:right w:val="none" w:sz="0" w:space="0" w:color="auto"/>
      </w:divBdr>
    </w:div>
    <w:div w:id="138495242">
      <w:bodyDiv w:val="1"/>
      <w:marLeft w:val="0"/>
      <w:marRight w:val="0"/>
      <w:marTop w:val="0"/>
      <w:marBottom w:val="0"/>
      <w:divBdr>
        <w:top w:val="none" w:sz="0" w:space="0" w:color="auto"/>
        <w:left w:val="none" w:sz="0" w:space="0" w:color="auto"/>
        <w:bottom w:val="none" w:sz="0" w:space="0" w:color="auto"/>
        <w:right w:val="none" w:sz="0" w:space="0" w:color="auto"/>
      </w:divBdr>
      <w:divsChild>
        <w:div w:id="8678555">
          <w:marLeft w:val="547"/>
          <w:marRight w:val="0"/>
          <w:marTop w:val="0"/>
          <w:marBottom w:val="0"/>
          <w:divBdr>
            <w:top w:val="none" w:sz="0" w:space="0" w:color="auto"/>
            <w:left w:val="none" w:sz="0" w:space="0" w:color="auto"/>
            <w:bottom w:val="none" w:sz="0" w:space="0" w:color="auto"/>
            <w:right w:val="none" w:sz="0" w:space="0" w:color="auto"/>
          </w:divBdr>
        </w:div>
        <w:div w:id="100808403">
          <w:marLeft w:val="446"/>
          <w:marRight w:val="0"/>
          <w:marTop w:val="0"/>
          <w:marBottom w:val="0"/>
          <w:divBdr>
            <w:top w:val="none" w:sz="0" w:space="0" w:color="auto"/>
            <w:left w:val="none" w:sz="0" w:space="0" w:color="auto"/>
            <w:bottom w:val="none" w:sz="0" w:space="0" w:color="auto"/>
            <w:right w:val="none" w:sz="0" w:space="0" w:color="auto"/>
          </w:divBdr>
        </w:div>
        <w:div w:id="226886680">
          <w:marLeft w:val="547"/>
          <w:marRight w:val="0"/>
          <w:marTop w:val="0"/>
          <w:marBottom w:val="0"/>
          <w:divBdr>
            <w:top w:val="none" w:sz="0" w:space="0" w:color="auto"/>
            <w:left w:val="none" w:sz="0" w:space="0" w:color="auto"/>
            <w:bottom w:val="none" w:sz="0" w:space="0" w:color="auto"/>
            <w:right w:val="none" w:sz="0" w:space="0" w:color="auto"/>
          </w:divBdr>
        </w:div>
        <w:div w:id="643972882">
          <w:marLeft w:val="547"/>
          <w:marRight w:val="0"/>
          <w:marTop w:val="0"/>
          <w:marBottom w:val="0"/>
          <w:divBdr>
            <w:top w:val="none" w:sz="0" w:space="0" w:color="auto"/>
            <w:left w:val="none" w:sz="0" w:space="0" w:color="auto"/>
            <w:bottom w:val="none" w:sz="0" w:space="0" w:color="auto"/>
            <w:right w:val="none" w:sz="0" w:space="0" w:color="auto"/>
          </w:divBdr>
        </w:div>
        <w:div w:id="996959197">
          <w:marLeft w:val="547"/>
          <w:marRight w:val="0"/>
          <w:marTop w:val="0"/>
          <w:marBottom w:val="0"/>
          <w:divBdr>
            <w:top w:val="none" w:sz="0" w:space="0" w:color="auto"/>
            <w:left w:val="none" w:sz="0" w:space="0" w:color="auto"/>
            <w:bottom w:val="none" w:sz="0" w:space="0" w:color="auto"/>
            <w:right w:val="none" w:sz="0" w:space="0" w:color="auto"/>
          </w:divBdr>
        </w:div>
        <w:div w:id="1073351356">
          <w:marLeft w:val="446"/>
          <w:marRight w:val="0"/>
          <w:marTop w:val="0"/>
          <w:marBottom w:val="0"/>
          <w:divBdr>
            <w:top w:val="none" w:sz="0" w:space="0" w:color="auto"/>
            <w:left w:val="none" w:sz="0" w:space="0" w:color="auto"/>
            <w:bottom w:val="none" w:sz="0" w:space="0" w:color="auto"/>
            <w:right w:val="none" w:sz="0" w:space="0" w:color="auto"/>
          </w:divBdr>
        </w:div>
        <w:div w:id="1218738359">
          <w:marLeft w:val="446"/>
          <w:marRight w:val="0"/>
          <w:marTop w:val="0"/>
          <w:marBottom w:val="0"/>
          <w:divBdr>
            <w:top w:val="none" w:sz="0" w:space="0" w:color="auto"/>
            <w:left w:val="none" w:sz="0" w:space="0" w:color="auto"/>
            <w:bottom w:val="none" w:sz="0" w:space="0" w:color="auto"/>
            <w:right w:val="none" w:sz="0" w:space="0" w:color="auto"/>
          </w:divBdr>
        </w:div>
        <w:div w:id="1428694485">
          <w:marLeft w:val="547"/>
          <w:marRight w:val="0"/>
          <w:marTop w:val="0"/>
          <w:marBottom w:val="0"/>
          <w:divBdr>
            <w:top w:val="none" w:sz="0" w:space="0" w:color="auto"/>
            <w:left w:val="none" w:sz="0" w:space="0" w:color="auto"/>
            <w:bottom w:val="none" w:sz="0" w:space="0" w:color="auto"/>
            <w:right w:val="none" w:sz="0" w:space="0" w:color="auto"/>
          </w:divBdr>
        </w:div>
        <w:div w:id="1546018073">
          <w:marLeft w:val="446"/>
          <w:marRight w:val="0"/>
          <w:marTop w:val="0"/>
          <w:marBottom w:val="0"/>
          <w:divBdr>
            <w:top w:val="none" w:sz="0" w:space="0" w:color="auto"/>
            <w:left w:val="none" w:sz="0" w:space="0" w:color="auto"/>
            <w:bottom w:val="none" w:sz="0" w:space="0" w:color="auto"/>
            <w:right w:val="none" w:sz="0" w:space="0" w:color="auto"/>
          </w:divBdr>
        </w:div>
        <w:div w:id="1685325888">
          <w:marLeft w:val="446"/>
          <w:marRight w:val="0"/>
          <w:marTop w:val="0"/>
          <w:marBottom w:val="0"/>
          <w:divBdr>
            <w:top w:val="none" w:sz="0" w:space="0" w:color="auto"/>
            <w:left w:val="none" w:sz="0" w:space="0" w:color="auto"/>
            <w:bottom w:val="none" w:sz="0" w:space="0" w:color="auto"/>
            <w:right w:val="none" w:sz="0" w:space="0" w:color="auto"/>
          </w:divBdr>
        </w:div>
        <w:div w:id="1940404136">
          <w:marLeft w:val="547"/>
          <w:marRight w:val="0"/>
          <w:marTop w:val="0"/>
          <w:marBottom w:val="0"/>
          <w:divBdr>
            <w:top w:val="none" w:sz="0" w:space="0" w:color="auto"/>
            <w:left w:val="none" w:sz="0" w:space="0" w:color="auto"/>
            <w:bottom w:val="none" w:sz="0" w:space="0" w:color="auto"/>
            <w:right w:val="none" w:sz="0" w:space="0" w:color="auto"/>
          </w:divBdr>
        </w:div>
        <w:div w:id="2108769659">
          <w:marLeft w:val="547"/>
          <w:marRight w:val="0"/>
          <w:marTop w:val="0"/>
          <w:marBottom w:val="0"/>
          <w:divBdr>
            <w:top w:val="none" w:sz="0" w:space="0" w:color="auto"/>
            <w:left w:val="none" w:sz="0" w:space="0" w:color="auto"/>
            <w:bottom w:val="none" w:sz="0" w:space="0" w:color="auto"/>
            <w:right w:val="none" w:sz="0" w:space="0" w:color="auto"/>
          </w:divBdr>
        </w:div>
      </w:divsChild>
    </w:div>
    <w:div w:id="144275406">
      <w:bodyDiv w:val="1"/>
      <w:marLeft w:val="0"/>
      <w:marRight w:val="0"/>
      <w:marTop w:val="0"/>
      <w:marBottom w:val="0"/>
      <w:divBdr>
        <w:top w:val="none" w:sz="0" w:space="0" w:color="auto"/>
        <w:left w:val="none" w:sz="0" w:space="0" w:color="auto"/>
        <w:bottom w:val="none" w:sz="0" w:space="0" w:color="auto"/>
        <w:right w:val="none" w:sz="0" w:space="0" w:color="auto"/>
      </w:divBdr>
    </w:div>
    <w:div w:id="147282740">
      <w:bodyDiv w:val="1"/>
      <w:marLeft w:val="0"/>
      <w:marRight w:val="0"/>
      <w:marTop w:val="0"/>
      <w:marBottom w:val="0"/>
      <w:divBdr>
        <w:top w:val="none" w:sz="0" w:space="0" w:color="auto"/>
        <w:left w:val="none" w:sz="0" w:space="0" w:color="auto"/>
        <w:bottom w:val="none" w:sz="0" w:space="0" w:color="auto"/>
        <w:right w:val="none" w:sz="0" w:space="0" w:color="auto"/>
      </w:divBdr>
    </w:div>
    <w:div w:id="153108394">
      <w:bodyDiv w:val="1"/>
      <w:marLeft w:val="0"/>
      <w:marRight w:val="0"/>
      <w:marTop w:val="0"/>
      <w:marBottom w:val="0"/>
      <w:divBdr>
        <w:top w:val="none" w:sz="0" w:space="0" w:color="auto"/>
        <w:left w:val="none" w:sz="0" w:space="0" w:color="auto"/>
        <w:bottom w:val="none" w:sz="0" w:space="0" w:color="auto"/>
        <w:right w:val="none" w:sz="0" w:space="0" w:color="auto"/>
      </w:divBdr>
    </w:div>
    <w:div w:id="169681598">
      <w:bodyDiv w:val="1"/>
      <w:marLeft w:val="0"/>
      <w:marRight w:val="0"/>
      <w:marTop w:val="0"/>
      <w:marBottom w:val="0"/>
      <w:divBdr>
        <w:top w:val="none" w:sz="0" w:space="0" w:color="auto"/>
        <w:left w:val="none" w:sz="0" w:space="0" w:color="auto"/>
        <w:bottom w:val="none" w:sz="0" w:space="0" w:color="auto"/>
        <w:right w:val="none" w:sz="0" w:space="0" w:color="auto"/>
      </w:divBdr>
    </w:div>
    <w:div w:id="276764588">
      <w:bodyDiv w:val="1"/>
      <w:marLeft w:val="0"/>
      <w:marRight w:val="0"/>
      <w:marTop w:val="0"/>
      <w:marBottom w:val="0"/>
      <w:divBdr>
        <w:top w:val="none" w:sz="0" w:space="0" w:color="auto"/>
        <w:left w:val="none" w:sz="0" w:space="0" w:color="auto"/>
        <w:bottom w:val="none" w:sz="0" w:space="0" w:color="auto"/>
        <w:right w:val="none" w:sz="0" w:space="0" w:color="auto"/>
      </w:divBdr>
    </w:div>
    <w:div w:id="317535533">
      <w:bodyDiv w:val="1"/>
      <w:marLeft w:val="0"/>
      <w:marRight w:val="0"/>
      <w:marTop w:val="0"/>
      <w:marBottom w:val="0"/>
      <w:divBdr>
        <w:top w:val="none" w:sz="0" w:space="0" w:color="auto"/>
        <w:left w:val="none" w:sz="0" w:space="0" w:color="auto"/>
        <w:bottom w:val="none" w:sz="0" w:space="0" w:color="auto"/>
        <w:right w:val="none" w:sz="0" w:space="0" w:color="auto"/>
      </w:divBdr>
    </w:div>
    <w:div w:id="323747928">
      <w:bodyDiv w:val="1"/>
      <w:marLeft w:val="0"/>
      <w:marRight w:val="0"/>
      <w:marTop w:val="0"/>
      <w:marBottom w:val="0"/>
      <w:divBdr>
        <w:top w:val="none" w:sz="0" w:space="0" w:color="auto"/>
        <w:left w:val="none" w:sz="0" w:space="0" w:color="auto"/>
        <w:bottom w:val="none" w:sz="0" w:space="0" w:color="auto"/>
        <w:right w:val="none" w:sz="0" w:space="0" w:color="auto"/>
      </w:divBdr>
    </w:div>
    <w:div w:id="342172424">
      <w:bodyDiv w:val="1"/>
      <w:marLeft w:val="0"/>
      <w:marRight w:val="0"/>
      <w:marTop w:val="0"/>
      <w:marBottom w:val="0"/>
      <w:divBdr>
        <w:top w:val="none" w:sz="0" w:space="0" w:color="auto"/>
        <w:left w:val="none" w:sz="0" w:space="0" w:color="auto"/>
        <w:bottom w:val="none" w:sz="0" w:space="0" w:color="auto"/>
        <w:right w:val="none" w:sz="0" w:space="0" w:color="auto"/>
      </w:divBdr>
    </w:div>
    <w:div w:id="400717486">
      <w:bodyDiv w:val="1"/>
      <w:marLeft w:val="0"/>
      <w:marRight w:val="0"/>
      <w:marTop w:val="0"/>
      <w:marBottom w:val="0"/>
      <w:divBdr>
        <w:top w:val="none" w:sz="0" w:space="0" w:color="auto"/>
        <w:left w:val="none" w:sz="0" w:space="0" w:color="auto"/>
        <w:bottom w:val="none" w:sz="0" w:space="0" w:color="auto"/>
        <w:right w:val="none" w:sz="0" w:space="0" w:color="auto"/>
      </w:divBdr>
    </w:div>
    <w:div w:id="415170702">
      <w:bodyDiv w:val="1"/>
      <w:marLeft w:val="0"/>
      <w:marRight w:val="0"/>
      <w:marTop w:val="0"/>
      <w:marBottom w:val="0"/>
      <w:divBdr>
        <w:top w:val="none" w:sz="0" w:space="0" w:color="auto"/>
        <w:left w:val="none" w:sz="0" w:space="0" w:color="auto"/>
        <w:bottom w:val="none" w:sz="0" w:space="0" w:color="auto"/>
        <w:right w:val="none" w:sz="0" w:space="0" w:color="auto"/>
      </w:divBdr>
    </w:div>
    <w:div w:id="417293160">
      <w:bodyDiv w:val="1"/>
      <w:marLeft w:val="0"/>
      <w:marRight w:val="0"/>
      <w:marTop w:val="0"/>
      <w:marBottom w:val="0"/>
      <w:divBdr>
        <w:top w:val="none" w:sz="0" w:space="0" w:color="auto"/>
        <w:left w:val="none" w:sz="0" w:space="0" w:color="auto"/>
        <w:bottom w:val="none" w:sz="0" w:space="0" w:color="auto"/>
        <w:right w:val="none" w:sz="0" w:space="0" w:color="auto"/>
      </w:divBdr>
    </w:div>
    <w:div w:id="418841583">
      <w:bodyDiv w:val="1"/>
      <w:marLeft w:val="0"/>
      <w:marRight w:val="0"/>
      <w:marTop w:val="0"/>
      <w:marBottom w:val="0"/>
      <w:divBdr>
        <w:top w:val="none" w:sz="0" w:space="0" w:color="auto"/>
        <w:left w:val="none" w:sz="0" w:space="0" w:color="auto"/>
        <w:bottom w:val="none" w:sz="0" w:space="0" w:color="auto"/>
        <w:right w:val="none" w:sz="0" w:space="0" w:color="auto"/>
      </w:divBdr>
    </w:div>
    <w:div w:id="434716630">
      <w:bodyDiv w:val="1"/>
      <w:marLeft w:val="0"/>
      <w:marRight w:val="0"/>
      <w:marTop w:val="0"/>
      <w:marBottom w:val="0"/>
      <w:divBdr>
        <w:top w:val="none" w:sz="0" w:space="0" w:color="auto"/>
        <w:left w:val="none" w:sz="0" w:space="0" w:color="auto"/>
        <w:bottom w:val="none" w:sz="0" w:space="0" w:color="auto"/>
        <w:right w:val="none" w:sz="0" w:space="0" w:color="auto"/>
      </w:divBdr>
    </w:div>
    <w:div w:id="479004119">
      <w:bodyDiv w:val="1"/>
      <w:marLeft w:val="0"/>
      <w:marRight w:val="0"/>
      <w:marTop w:val="0"/>
      <w:marBottom w:val="0"/>
      <w:divBdr>
        <w:top w:val="none" w:sz="0" w:space="0" w:color="auto"/>
        <w:left w:val="none" w:sz="0" w:space="0" w:color="auto"/>
        <w:bottom w:val="none" w:sz="0" w:space="0" w:color="auto"/>
        <w:right w:val="none" w:sz="0" w:space="0" w:color="auto"/>
      </w:divBdr>
      <w:divsChild>
        <w:div w:id="855969784">
          <w:marLeft w:val="446"/>
          <w:marRight w:val="0"/>
          <w:marTop w:val="0"/>
          <w:marBottom w:val="0"/>
          <w:divBdr>
            <w:top w:val="none" w:sz="0" w:space="0" w:color="auto"/>
            <w:left w:val="none" w:sz="0" w:space="0" w:color="auto"/>
            <w:bottom w:val="none" w:sz="0" w:space="0" w:color="auto"/>
            <w:right w:val="none" w:sz="0" w:space="0" w:color="auto"/>
          </w:divBdr>
        </w:div>
        <w:div w:id="1037512567">
          <w:marLeft w:val="446"/>
          <w:marRight w:val="0"/>
          <w:marTop w:val="0"/>
          <w:marBottom w:val="0"/>
          <w:divBdr>
            <w:top w:val="none" w:sz="0" w:space="0" w:color="auto"/>
            <w:left w:val="none" w:sz="0" w:space="0" w:color="auto"/>
            <w:bottom w:val="none" w:sz="0" w:space="0" w:color="auto"/>
            <w:right w:val="none" w:sz="0" w:space="0" w:color="auto"/>
          </w:divBdr>
        </w:div>
      </w:divsChild>
    </w:div>
    <w:div w:id="634484356">
      <w:bodyDiv w:val="1"/>
      <w:marLeft w:val="0"/>
      <w:marRight w:val="0"/>
      <w:marTop w:val="0"/>
      <w:marBottom w:val="0"/>
      <w:divBdr>
        <w:top w:val="none" w:sz="0" w:space="0" w:color="auto"/>
        <w:left w:val="none" w:sz="0" w:space="0" w:color="auto"/>
        <w:bottom w:val="none" w:sz="0" w:space="0" w:color="auto"/>
        <w:right w:val="none" w:sz="0" w:space="0" w:color="auto"/>
      </w:divBdr>
    </w:div>
    <w:div w:id="690186198">
      <w:bodyDiv w:val="1"/>
      <w:marLeft w:val="0"/>
      <w:marRight w:val="0"/>
      <w:marTop w:val="0"/>
      <w:marBottom w:val="0"/>
      <w:divBdr>
        <w:top w:val="none" w:sz="0" w:space="0" w:color="auto"/>
        <w:left w:val="none" w:sz="0" w:space="0" w:color="auto"/>
        <w:bottom w:val="none" w:sz="0" w:space="0" w:color="auto"/>
        <w:right w:val="none" w:sz="0" w:space="0" w:color="auto"/>
      </w:divBdr>
    </w:div>
    <w:div w:id="693196029">
      <w:bodyDiv w:val="1"/>
      <w:marLeft w:val="0"/>
      <w:marRight w:val="0"/>
      <w:marTop w:val="0"/>
      <w:marBottom w:val="0"/>
      <w:divBdr>
        <w:top w:val="none" w:sz="0" w:space="0" w:color="auto"/>
        <w:left w:val="none" w:sz="0" w:space="0" w:color="auto"/>
        <w:bottom w:val="none" w:sz="0" w:space="0" w:color="auto"/>
        <w:right w:val="none" w:sz="0" w:space="0" w:color="auto"/>
      </w:divBdr>
    </w:div>
    <w:div w:id="777453790">
      <w:bodyDiv w:val="1"/>
      <w:marLeft w:val="0"/>
      <w:marRight w:val="0"/>
      <w:marTop w:val="0"/>
      <w:marBottom w:val="0"/>
      <w:divBdr>
        <w:top w:val="none" w:sz="0" w:space="0" w:color="auto"/>
        <w:left w:val="none" w:sz="0" w:space="0" w:color="auto"/>
        <w:bottom w:val="none" w:sz="0" w:space="0" w:color="auto"/>
        <w:right w:val="none" w:sz="0" w:space="0" w:color="auto"/>
      </w:divBdr>
    </w:div>
    <w:div w:id="797341226">
      <w:bodyDiv w:val="1"/>
      <w:marLeft w:val="0"/>
      <w:marRight w:val="0"/>
      <w:marTop w:val="0"/>
      <w:marBottom w:val="0"/>
      <w:divBdr>
        <w:top w:val="none" w:sz="0" w:space="0" w:color="auto"/>
        <w:left w:val="none" w:sz="0" w:space="0" w:color="auto"/>
        <w:bottom w:val="none" w:sz="0" w:space="0" w:color="auto"/>
        <w:right w:val="none" w:sz="0" w:space="0" w:color="auto"/>
      </w:divBdr>
    </w:div>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809714059">
      <w:bodyDiv w:val="1"/>
      <w:marLeft w:val="0"/>
      <w:marRight w:val="0"/>
      <w:marTop w:val="0"/>
      <w:marBottom w:val="0"/>
      <w:divBdr>
        <w:top w:val="none" w:sz="0" w:space="0" w:color="auto"/>
        <w:left w:val="none" w:sz="0" w:space="0" w:color="auto"/>
        <w:bottom w:val="none" w:sz="0" w:space="0" w:color="auto"/>
        <w:right w:val="none" w:sz="0" w:space="0" w:color="auto"/>
      </w:divBdr>
    </w:div>
    <w:div w:id="861480919">
      <w:bodyDiv w:val="1"/>
      <w:marLeft w:val="0"/>
      <w:marRight w:val="0"/>
      <w:marTop w:val="0"/>
      <w:marBottom w:val="0"/>
      <w:divBdr>
        <w:top w:val="none" w:sz="0" w:space="0" w:color="auto"/>
        <w:left w:val="none" w:sz="0" w:space="0" w:color="auto"/>
        <w:bottom w:val="none" w:sz="0" w:space="0" w:color="auto"/>
        <w:right w:val="none" w:sz="0" w:space="0" w:color="auto"/>
      </w:divBdr>
    </w:div>
    <w:div w:id="886915808">
      <w:bodyDiv w:val="1"/>
      <w:marLeft w:val="0"/>
      <w:marRight w:val="0"/>
      <w:marTop w:val="0"/>
      <w:marBottom w:val="0"/>
      <w:divBdr>
        <w:top w:val="none" w:sz="0" w:space="0" w:color="auto"/>
        <w:left w:val="none" w:sz="0" w:space="0" w:color="auto"/>
        <w:bottom w:val="none" w:sz="0" w:space="0" w:color="auto"/>
        <w:right w:val="none" w:sz="0" w:space="0" w:color="auto"/>
      </w:divBdr>
    </w:div>
    <w:div w:id="929199194">
      <w:bodyDiv w:val="1"/>
      <w:marLeft w:val="0"/>
      <w:marRight w:val="0"/>
      <w:marTop w:val="0"/>
      <w:marBottom w:val="0"/>
      <w:divBdr>
        <w:top w:val="none" w:sz="0" w:space="0" w:color="auto"/>
        <w:left w:val="none" w:sz="0" w:space="0" w:color="auto"/>
        <w:bottom w:val="none" w:sz="0" w:space="0" w:color="auto"/>
        <w:right w:val="none" w:sz="0" w:space="0" w:color="auto"/>
      </w:divBdr>
    </w:div>
    <w:div w:id="936720178">
      <w:bodyDiv w:val="1"/>
      <w:marLeft w:val="0"/>
      <w:marRight w:val="0"/>
      <w:marTop w:val="0"/>
      <w:marBottom w:val="0"/>
      <w:divBdr>
        <w:top w:val="none" w:sz="0" w:space="0" w:color="auto"/>
        <w:left w:val="none" w:sz="0" w:space="0" w:color="auto"/>
        <w:bottom w:val="none" w:sz="0" w:space="0" w:color="auto"/>
        <w:right w:val="none" w:sz="0" w:space="0" w:color="auto"/>
      </w:divBdr>
    </w:div>
    <w:div w:id="1107964308">
      <w:bodyDiv w:val="1"/>
      <w:marLeft w:val="0"/>
      <w:marRight w:val="0"/>
      <w:marTop w:val="0"/>
      <w:marBottom w:val="0"/>
      <w:divBdr>
        <w:top w:val="none" w:sz="0" w:space="0" w:color="auto"/>
        <w:left w:val="none" w:sz="0" w:space="0" w:color="auto"/>
        <w:bottom w:val="none" w:sz="0" w:space="0" w:color="auto"/>
        <w:right w:val="none" w:sz="0" w:space="0" w:color="auto"/>
      </w:divBdr>
    </w:div>
    <w:div w:id="1130517440">
      <w:bodyDiv w:val="1"/>
      <w:marLeft w:val="0"/>
      <w:marRight w:val="0"/>
      <w:marTop w:val="0"/>
      <w:marBottom w:val="0"/>
      <w:divBdr>
        <w:top w:val="none" w:sz="0" w:space="0" w:color="auto"/>
        <w:left w:val="none" w:sz="0" w:space="0" w:color="auto"/>
        <w:bottom w:val="none" w:sz="0" w:space="0" w:color="auto"/>
        <w:right w:val="none" w:sz="0" w:space="0" w:color="auto"/>
      </w:divBdr>
    </w:div>
    <w:div w:id="1146900152">
      <w:bodyDiv w:val="1"/>
      <w:marLeft w:val="0"/>
      <w:marRight w:val="0"/>
      <w:marTop w:val="0"/>
      <w:marBottom w:val="0"/>
      <w:divBdr>
        <w:top w:val="none" w:sz="0" w:space="0" w:color="auto"/>
        <w:left w:val="none" w:sz="0" w:space="0" w:color="auto"/>
        <w:bottom w:val="none" w:sz="0" w:space="0" w:color="auto"/>
        <w:right w:val="none" w:sz="0" w:space="0" w:color="auto"/>
      </w:divBdr>
    </w:div>
    <w:div w:id="1148211004">
      <w:bodyDiv w:val="1"/>
      <w:marLeft w:val="0"/>
      <w:marRight w:val="0"/>
      <w:marTop w:val="0"/>
      <w:marBottom w:val="0"/>
      <w:divBdr>
        <w:top w:val="none" w:sz="0" w:space="0" w:color="auto"/>
        <w:left w:val="none" w:sz="0" w:space="0" w:color="auto"/>
        <w:bottom w:val="none" w:sz="0" w:space="0" w:color="auto"/>
        <w:right w:val="none" w:sz="0" w:space="0" w:color="auto"/>
      </w:divBdr>
    </w:div>
    <w:div w:id="1217356181">
      <w:bodyDiv w:val="1"/>
      <w:marLeft w:val="0"/>
      <w:marRight w:val="0"/>
      <w:marTop w:val="0"/>
      <w:marBottom w:val="0"/>
      <w:divBdr>
        <w:top w:val="none" w:sz="0" w:space="0" w:color="auto"/>
        <w:left w:val="none" w:sz="0" w:space="0" w:color="auto"/>
        <w:bottom w:val="none" w:sz="0" w:space="0" w:color="auto"/>
        <w:right w:val="none" w:sz="0" w:space="0" w:color="auto"/>
      </w:divBdr>
    </w:div>
    <w:div w:id="1272126427">
      <w:bodyDiv w:val="1"/>
      <w:marLeft w:val="0"/>
      <w:marRight w:val="0"/>
      <w:marTop w:val="0"/>
      <w:marBottom w:val="0"/>
      <w:divBdr>
        <w:top w:val="none" w:sz="0" w:space="0" w:color="auto"/>
        <w:left w:val="none" w:sz="0" w:space="0" w:color="auto"/>
        <w:bottom w:val="none" w:sz="0" w:space="0" w:color="auto"/>
        <w:right w:val="none" w:sz="0" w:space="0" w:color="auto"/>
      </w:divBdr>
    </w:div>
    <w:div w:id="1311592792">
      <w:bodyDiv w:val="1"/>
      <w:marLeft w:val="0"/>
      <w:marRight w:val="0"/>
      <w:marTop w:val="0"/>
      <w:marBottom w:val="0"/>
      <w:divBdr>
        <w:top w:val="none" w:sz="0" w:space="0" w:color="auto"/>
        <w:left w:val="none" w:sz="0" w:space="0" w:color="auto"/>
        <w:bottom w:val="none" w:sz="0" w:space="0" w:color="auto"/>
        <w:right w:val="none" w:sz="0" w:space="0" w:color="auto"/>
      </w:divBdr>
    </w:div>
    <w:div w:id="1315715152">
      <w:bodyDiv w:val="1"/>
      <w:marLeft w:val="0"/>
      <w:marRight w:val="0"/>
      <w:marTop w:val="0"/>
      <w:marBottom w:val="0"/>
      <w:divBdr>
        <w:top w:val="none" w:sz="0" w:space="0" w:color="auto"/>
        <w:left w:val="none" w:sz="0" w:space="0" w:color="auto"/>
        <w:bottom w:val="none" w:sz="0" w:space="0" w:color="auto"/>
        <w:right w:val="none" w:sz="0" w:space="0" w:color="auto"/>
      </w:divBdr>
    </w:div>
    <w:div w:id="1324310405">
      <w:bodyDiv w:val="1"/>
      <w:marLeft w:val="0"/>
      <w:marRight w:val="0"/>
      <w:marTop w:val="0"/>
      <w:marBottom w:val="0"/>
      <w:divBdr>
        <w:top w:val="none" w:sz="0" w:space="0" w:color="auto"/>
        <w:left w:val="none" w:sz="0" w:space="0" w:color="auto"/>
        <w:bottom w:val="none" w:sz="0" w:space="0" w:color="auto"/>
        <w:right w:val="none" w:sz="0" w:space="0" w:color="auto"/>
      </w:divBdr>
    </w:div>
    <w:div w:id="1414163226">
      <w:bodyDiv w:val="1"/>
      <w:marLeft w:val="0"/>
      <w:marRight w:val="0"/>
      <w:marTop w:val="0"/>
      <w:marBottom w:val="0"/>
      <w:divBdr>
        <w:top w:val="none" w:sz="0" w:space="0" w:color="auto"/>
        <w:left w:val="none" w:sz="0" w:space="0" w:color="auto"/>
        <w:bottom w:val="none" w:sz="0" w:space="0" w:color="auto"/>
        <w:right w:val="none" w:sz="0" w:space="0" w:color="auto"/>
      </w:divBdr>
    </w:div>
    <w:div w:id="1508784196">
      <w:bodyDiv w:val="1"/>
      <w:marLeft w:val="0"/>
      <w:marRight w:val="0"/>
      <w:marTop w:val="0"/>
      <w:marBottom w:val="0"/>
      <w:divBdr>
        <w:top w:val="none" w:sz="0" w:space="0" w:color="auto"/>
        <w:left w:val="none" w:sz="0" w:space="0" w:color="auto"/>
        <w:bottom w:val="none" w:sz="0" w:space="0" w:color="auto"/>
        <w:right w:val="none" w:sz="0" w:space="0" w:color="auto"/>
      </w:divBdr>
    </w:div>
    <w:div w:id="1591156977">
      <w:bodyDiv w:val="1"/>
      <w:marLeft w:val="0"/>
      <w:marRight w:val="0"/>
      <w:marTop w:val="0"/>
      <w:marBottom w:val="0"/>
      <w:divBdr>
        <w:top w:val="none" w:sz="0" w:space="0" w:color="auto"/>
        <w:left w:val="none" w:sz="0" w:space="0" w:color="auto"/>
        <w:bottom w:val="none" w:sz="0" w:space="0" w:color="auto"/>
        <w:right w:val="none" w:sz="0" w:space="0" w:color="auto"/>
      </w:divBdr>
    </w:div>
    <w:div w:id="1604992912">
      <w:bodyDiv w:val="1"/>
      <w:marLeft w:val="0"/>
      <w:marRight w:val="0"/>
      <w:marTop w:val="0"/>
      <w:marBottom w:val="0"/>
      <w:divBdr>
        <w:top w:val="none" w:sz="0" w:space="0" w:color="auto"/>
        <w:left w:val="none" w:sz="0" w:space="0" w:color="auto"/>
        <w:bottom w:val="none" w:sz="0" w:space="0" w:color="auto"/>
        <w:right w:val="none" w:sz="0" w:space="0" w:color="auto"/>
      </w:divBdr>
    </w:div>
    <w:div w:id="1614706926">
      <w:bodyDiv w:val="1"/>
      <w:marLeft w:val="0"/>
      <w:marRight w:val="0"/>
      <w:marTop w:val="0"/>
      <w:marBottom w:val="0"/>
      <w:divBdr>
        <w:top w:val="none" w:sz="0" w:space="0" w:color="auto"/>
        <w:left w:val="none" w:sz="0" w:space="0" w:color="auto"/>
        <w:bottom w:val="none" w:sz="0" w:space="0" w:color="auto"/>
        <w:right w:val="none" w:sz="0" w:space="0" w:color="auto"/>
      </w:divBdr>
      <w:divsChild>
        <w:div w:id="208736057">
          <w:marLeft w:val="446"/>
          <w:marRight w:val="0"/>
          <w:marTop w:val="0"/>
          <w:marBottom w:val="0"/>
          <w:divBdr>
            <w:top w:val="none" w:sz="0" w:space="0" w:color="auto"/>
            <w:left w:val="none" w:sz="0" w:space="0" w:color="auto"/>
            <w:bottom w:val="none" w:sz="0" w:space="0" w:color="auto"/>
            <w:right w:val="none" w:sz="0" w:space="0" w:color="auto"/>
          </w:divBdr>
        </w:div>
        <w:div w:id="315766769">
          <w:marLeft w:val="547"/>
          <w:marRight w:val="0"/>
          <w:marTop w:val="0"/>
          <w:marBottom w:val="0"/>
          <w:divBdr>
            <w:top w:val="none" w:sz="0" w:space="0" w:color="auto"/>
            <w:left w:val="none" w:sz="0" w:space="0" w:color="auto"/>
            <w:bottom w:val="none" w:sz="0" w:space="0" w:color="auto"/>
            <w:right w:val="none" w:sz="0" w:space="0" w:color="auto"/>
          </w:divBdr>
        </w:div>
        <w:div w:id="786198045">
          <w:marLeft w:val="446"/>
          <w:marRight w:val="0"/>
          <w:marTop w:val="0"/>
          <w:marBottom w:val="0"/>
          <w:divBdr>
            <w:top w:val="none" w:sz="0" w:space="0" w:color="auto"/>
            <w:left w:val="none" w:sz="0" w:space="0" w:color="auto"/>
            <w:bottom w:val="none" w:sz="0" w:space="0" w:color="auto"/>
            <w:right w:val="none" w:sz="0" w:space="0" w:color="auto"/>
          </w:divBdr>
        </w:div>
        <w:div w:id="1364790034">
          <w:marLeft w:val="547"/>
          <w:marRight w:val="0"/>
          <w:marTop w:val="0"/>
          <w:marBottom w:val="0"/>
          <w:divBdr>
            <w:top w:val="none" w:sz="0" w:space="0" w:color="auto"/>
            <w:left w:val="none" w:sz="0" w:space="0" w:color="auto"/>
            <w:bottom w:val="none" w:sz="0" w:space="0" w:color="auto"/>
            <w:right w:val="none" w:sz="0" w:space="0" w:color="auto"/>
          </w:divBdr>
        </w:div>
        <w:div w:id="2078627516">
          <w:marLeft w:val="547"/>
          <w:marRight w:val="0"/>
          <w:marTop w:val="0"/>
          <w:marBottom w:val="0"/>
          <w:divBdr>
            <w:top w:val="none" w:sz="0" w:space="0" w:color="auto"/>
            <w:left w:val="none" w:sz="0" w:space="0" w:color="auto"/>
            <w:bottom w:val="none" w:sz="0" w:space="0" w:color="auto"/>
            <w:right w:val="none" w:sz="0" w:space="0" w:color="auto"/>
          </w:divBdr>
        </w:div>
        <w:div w:id="2094936938">
          <w:marLeft w:val="547"/>
          <w:marRight w:val="0"/>
          <w:marTop w:val="0"/>
          <w:marBottom w:val="0"/>
          <w:divBdr>
            <w:top w:val="none" w:sz="0" w:space="0" w:color="auto"/>
            <w:left w:val="none" w:sz="0" w:space="0" w:color="auto"/>
            <w:bottom w:val="none" w:sz="0" w:space="0" w:color="auto"/>
            <w:right w:val="none" w:sz="0" w:space="0" w:color="auto"/>
          </w:divBdr>
        </w:div>
      </w:divsChild>
    </w:div>
    <w:div w:id="1687514343">
      <w:bodyDiv w:val="1"/>
      <w:marLeft w:val="0"/>
      <w:marRight w:val="0"/>
      <w:marTop w:val="0"/>
      <w:marBottom w:val="0"/>
      <w:divBdr>
        <w:top w:val="none" w:sz="0" w:space="0" w:color="auto"/>
        <w:left w:val="none" w:sz="0" w:space="0" w:color="auto"/>
        <w:bottom w:val="none" w:sz="0" w:space="0" w:color="auto"/>
        <w:right w:val="none" w:sz="0" w:space="0" w:color="auto"/>
      </w:divBdr>
    </w:div>
    <w:div w:id="1694723424">
      <w:bodyDiv w:val="1"/>
      <w:marLeft w:val="0"/>
      <w:marRight w:val="0"/>
      <w:marTop w:val="0"/>
      <w:marBottom w:val="0"/>
      <w:divBdr>
        <w:top w:val="none" w:sz="0" w:space="0" w:color="auto"/>
        <w:left w:val="none" w:sz="0" w:space="0" w:color="auto"/>
        <w:bottom w:val="none" w:sz="0" w:space="0" w:color="auto"/>
        <w:right w:val="none" w:sz="0" w:space="0" w:color="auto"/>
      </w:divBdr>
    </w:div>
    <w:div w:id="1806001113">
      <w:bodyDiv w:val="1"/>
      <w:marLeft w:val="0"/>
      <w:marRight w:val="0"/>
      <w:marTop w:val="0"/>
      <w:marBottom w:val="0"/>
      <w:divBdr>
        <w:top w:val="none" w:sz="0" w:space="0" w:color="auto"/>
        <w:left w:val="none" w:sz="0" w:space="0" w:color="auto"/>
        <w:bottom w:val="none" w:sz="0" w:space="0" w:color="auto"/>
        <w:right w:val="none" w:sz="0" w:space="0" w:color="auto"/>
      </w:divBdr>
    </w:div>
    <w:div w:id="1819304299">
      <w:bodyDiv w:val="1"/>
      <w:marLeft w:val="0"/>
      <w:marRight w:val="0"/>
      <w:marTop w:val="0"/>
      <w:marBottom w:val="0"/>
      <w:divBdr>
        <w:top w:val="none" w:sz="0" w:space="0" w:color="auto"/>
        <w:left w:val="none" w:sz="0" w:space="0" w:color="auto"/>
        <w:bottom w:val="none" w:sz="0" w:space="0" w:color="auto"/>
        <w:right w:val="none" w:sz="0" w:space="0" w:color="auto"/>
      </w:divBdr>
    </w:div>
    <w:div w:id="1846440294">
      <w:bodyDiv w:val="1"/>
      <w:marLeft w:val="0"/>
      <w:marRight w:val="0"/>
      <w:marTop w:val="0"/>
      <w:marBottom w:val="0"/>
      <w:divBdr>
        <w:top w:val="none" w:sz="0" w:space="0" w:color="auto"/>
        <w:left w:val="none" w:sz="0" w:space="0" w:color="auto"/>
        <w:bottom w:val="none" w:sz="0" w:space="0" w:color="auto"/>
        <w:right w:val="none" w:sz="0" w:space="0" w:color="auto"/>
      </w:divBdr>
    </w:div>
    <w:div w:id="1863589899">
      <w:bodyDiv w:val="1"/>
      <w:marLeft w:val="0"/>
      <w:marRight w:val="0"/>
      <w:marTop w:val="0"/>
      <w:marBottom w:val="0"/>
      <w:divBdr>
        <w:top w:val="none" w:sz="0" w:space="0" w:color="auto"/>
        <w:left w:val="none" w:sz="0" w:space="0" w:color="auto"/>
        <w:bottom w:val="none" w:sz="0" w:space="0" w:color="auto"/>
        <w:right w:val="none" w:sz="0" w:space="0" w:color="auto"/>
      </w:divBdr>
    </w:div>
    <w:div w:id="1868330341">
      <w:bodyDiv w:val="1"/>
      <w:marLeft w:val="0"/>
      <w:marRight w:val="0"/>
      <w:marTop w:val="0"/>
      <w:marBottom w:val="0"/>
      <w:divBdr>
        <w:top w:val="none" w:sz="0" w:space="0" w:color="auto"/>
        <w:left w:val="none" w:sz="0" w:space="0" w:color="auto"/>
        <w:bottom w:val="none" w:sz="0" w:space="0" w:color="auto"/>
        <w:right w:val="none" w:sz="0" w:space="0" w:color="auto"/>
      </w:divBdr>
    </w:div>
    <w:div w:id="1896694619">
      <w:bodyDiv w:val="1"/>
      <w:marLeft w:val="0"/>
      <w:marRight w:val="0"/>
      <w:marTop w:val="0"/>
      <w:marBottom w:val="0"/>
      <w:divBdr>
        <w:top w:val="none" w:sz="0" w:space="0" w:color="auto"/>
        <w:left w:val="none" w:sz="0" w:space="0" w:color="auto"/>
        <w:bottom w:val="none" w:sz="0" w:space="0" w:color="auto"/>
        <w:right w:val="none" w:sz="0" w:space="0" w:color="auto"/>
      </w:divBdr>
    </w:div>
    <w:div w:id="1971855649">
      <w:bodyDiv w:val="1"/>
      <w:marLeft w:val="0"/>
      <w:marRight w:val="0"/>
      <w:marTop w:val="0"/>
      <w:marBottom w:val="0"/>
      <w:divBdr>
        <w:top w:val="none" w:sz="0" w:space="0" w:color="auto"/>
        <w:left w:val="none" w:sz="0" w:space="0" w:color="auto"/>
        <w:bottom w:val="none" w:sz="0" w:space="0" w:color="auto"/>
        <w:right w:val="none" w:sz="0" w:space="0" w:color="auto"/>
      </w:divBdr>
    </w:div>
    <w:div w:id="1998998872">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 w:id="2065135166">
      <w:bodyDiv w:val="1"/>
      <w:marLeft w:val="0"/>
      <w:marRight w:val="0"/>
      <w:marTop w:val="0"/>
      <w:marBottom w:val="0"/>
      <w:divBdr>
        <w:top w:val="none" w:sz="0" w:space="0" w:color="auto"/>
        <w:left w:val="none" w:sz="0" w:space="0" w:color="auto"/>
        <w:bottom w:val="none" w:sz="0" w:space="0" w:color="auto"/>
        <w:right w:val="none" w:sz="0" w:space="0" w:color="auto"/>
      </w:divBdr>
    </w:div>
    <w:div w:id="2068599658">
      <w:bodyDiv w:val="1"/>
      <w:marLeft w:val="0"/>
      <w:marRight w:val="0"/>
      <w:marTop w:val="0"/>
      <w:marBottom w:val="0"/>
      <w:divBdr>
        <w:top w:val="none" w:sz="0" w:space="0" w:color="auto"/>
        <w:left w:val="none" w:sz="0" w:space="0" w:color="auto"/>
        <w:bottom w:val="none" w:sz="0" w:space="0" w:color="auto"/>
        <w:right w:val="none" w:sz="0" w:space="0" w:color="auto"/>
      </w:divBdr>
    </w:div>
    <w:div w:id="2078625760">
      <w:bodyDiv w:val="1"/>
      <w:marLeft w:val="0"/>
      <w:marRight w:val="0"/>
      <w:marTop w:val="0"/>
      <w:marBottom w:val="0"/>
      <w:divBdr>
        <w:top w:val="none" w:sz="0" w:space="0" w:color="auto"/>
        <w:left w:val="none" w:sz="0" w:space="0" w:color="auto"/>
        <w:bottom w:val="none" w:sz="0" w:space="0" w:color="auto"/>
        <w:right w:val="none" w:sz="0" w:space="0" w:color="auto"/>
      </w:divBdr>
    </w:div>
    <w:div w:id="2098473858">
      <w:bodyDiv w:val="1"/>
      <w:marLeft w:val="0"/>
      <w:marRight w:val="0"/>
      <w:marTop w:val="0"/>
      <w:marBottom w:val="0"/>
      <w:divBdr>
        <w:top w:val="none" w:sz="0" w:space="0" w:color="auto"/>
        <w:left w:val="none" w:sz="0" w:space="0" w:color="auto"/>
        <w:bottom w:val="none" w:sz="0" w:space="0" w:color="auto"/>
        <w:right w:val="none" w:sz="0" w:space="0" w:color="auto"/>
      </w:divBdr>
    </w:div>
    <w:div w:id="2124763074">
      <w:bodyDiv w:val="1"/>
      <w:marLeft w:val="0"/>
      <w:marRight w:val="0"/>
      <w:marTop w:val="0"/>
      <w:marBottom w:val="0"/>
      <w:divBdr>
        <w:top w:val="none" w:sz="0" w:space="0" w:color="auto"/>
        <w:left w:val="none" w:sz="0" w:space="0" w:color="auto"/>
        <w:bottom w:val="none" w:sz="0" w:space="0" w:color="auto"/>
        <w:right w:val="none" w:sz="0" w:space="0" w:color="auto"/>
      </w:divBdr>
    </w:div>
    <w:div w:id="213602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microsoft.com/office/2016/09/relationships/commentsIds" Target="commentsIds.xml"/><Relationship Id="rId21" Type="http://schemas.openxmlformats.org/officeDocument/2006/relationships/image" Target="media/image11.svg"/><Relationship Id="rId34" Type="http://schemas.microsoft.com/office/2007/relationships/diagramDrawing" Target="diagrams/drawing1.xml"/><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diagramQuickStyle" Target="diagrams/quickStyle1.xml"/><Relationship Id="rId37" Type="http://schemas.openxmlformats.org/officeDocument/2006/relationships/comments" Target="comments.xml"/><Relationship Id="rId40"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9.svg"/><Relationship Id="rId31" Type="http://schemas.openxmlformats.org/officeDocument/2006/relationships/diagramLayout" Target="diagrams/layout1.xm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sv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diagramData" Target="diagrams/data1.xml"/><Relationship Id="rId35" Type="http://schemas.openxmlformats.org/officeDocument/2006/relationships/footer" Target="footer1.xml"/><Relationship Id="rId43" Type="http://schemas.openxmlformats.org/officeDocument/2006/relationships/glossaryDocument" Target="glossary/document.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svg"/><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diagramColors" Target="diagrams/colors1.xml"/><Relationship Id="rId38" Type="http://schemas.microsoft.com/office/2011/relationships/commentsExtended" Target="commentsExtended.xml"/></Relationships>
</file>

<file path=word/_rels/settings.xml.rels><?xml version="1.0" encoding="UTF-8" standalone="yes"?>
<Relationships xmlns="http://schemas.openxmlformats.org/package/2006/relationships"><Relationship Id="rId1" Type="http://schemas.openxmlformats.org/officeDocument/2006/relationships/attachedTemplate" Target="file:///\\wyndham.vic.gov.au\dfs01\Templates2016\Wyndham%20City%20Templates\Document%20Template\Wyndham%20City%20Document%20Template%20-%20Green.dotx"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01D0F8-854B-4C88-85B2-01F569468F66}" type="doc">
      <dgm:prSet loTypeId="urn:microsoft.com/office/officeart/2005/8/layout/chevron1" loCatId="process" qsTypeId="urn:microsoft.com/office/officeart/2005/8/quickstyle/simple1" qsCatId="simple" csTypeId="urn:microsoft.com/office/officeart/2005/8/colors/accent2_2" csCatId="accent2" phldr="1"/>
      <dgm:spPr/>
      <dgm:t>
        <a:bodyPr/>
        <a:lstStyle/>
        <a:p>
          <a:endParaRPr lang="en-AU"/>
        </a:p>
      </dgm:t>
    </dgm:pt>
    <dgm:pt modelId="{F88319E9-955A-4A4B-B6F8-094B22598F6F}">
      <dgm:prSet phldrT="[Text]"/>
      <dgm:spPr/>
      <dgm:t>
        <a:bodyPr/>
        <a:lstStyle/>
        <a:p>
          <a:r>
            <a:rPr lang="en-AU" b="1"/>
            <a:t>Engagement opens </a:t>
          </a:r>
        </a:p>
        <a:p>
          <a:r>
            <a:rPr lang="en-AU"/>
            <a:t>3 November 2025 </a:t>
          </a:r>
        </a:p>
      </dgm:t>
    </dgm:pt>
    <dgm:pt modelId="{285761B5-796F-4D14-A4EC-03C83F41EC2E}" type="parTrans" cxnId="{93F7C161-3C77-498C-907C-DA24D9C315F0}">
      <dgm:prSet/>
      <dgm:spPr/>
      <dgm:t>
        <a:bodyPr/>
        <a:lstStyle/>
        <a:p>
          <a:endParaRPr lang="en-AU"/>
        </a:p>
      </dgm:t>
    </dgm:pt>
    <dgm:pt modelId="{49BD49D9-EA0D-41E7-A6EE-5E2C3DE0D20C}" type="sibTrans" cxnId="{93F7C161-3C77-498C-907C-DA24D9C315F0}">
      <dgm:prSet/>
      <dgm:spPr/>
      <dgm:t>
        <a:bodyPr/>
        <a:lstStyle/>
        <a:p>
          <a:endParaRPr lang="en-AU"/>
        </a:p>
      </dgm:t>
    </dgm:pt>
    <dgm:pt modelId="{F86C1931-BC97-4F9C-960C-2BFCCF4AEFED}">
      <dgm:prSet phldrT="[Text]"/>
      <dgm:spPr/>
      <dgm:t>
        <a:bodyPr/>
        <a:lstStyle/>
        <a:p>
          <a:r>
            <a:rPr lang="en-AU" b="1"/>
            <a:t>Engagement closes</a:t>
          </a:r>
        </a:p>
        <a:p>
          <a:r>
            <a:rPr lang="en-AU"/>
            <a:t>1 December 2025</a:t>
          </a:r>
        </a:p>
      </dgm:t>
    </dgm:pt>
    <dgm:pt modelId="{D99C4318-879D-4C33-91F8-133AF3B3DAFA}" type="parTrans" cxnId="{3F5D78E8-5493-4B1E-91E9-40FB7DA6F7B0}">
      <dgm:prSet/>
      <dgm:spPr/>
      <dgm:t>
        <a:bodyPr/>
        <a:lstStyle/>
        <a:p>
          <a:endParaRPr lang="en-AU"/>
        </a:p>
      </dgm:t>
    </dgm:pt>
    <dgm:pt modelId="{7DC04B53-FE6C-4C0F-BB0F-4A7008A3BC98}" type="sibTrans" cxnId="{3F5D78E8-5493-4B1E-91E9-40FB7DA6F7B0}">
      <dgm:prSet/>
      <dgm:spPr/>
      <dgm:t>
        <a:bodyPr/>
        <a:lstStyle/>
        <a:p>
          <a:endParaRPr lang="en-AU"/>
        </a:p>
      </dgm:t>
    </dgm:pt>
    <dgm:pt modelId="{DFACA826-D66B-4D44-A05B-592BF0F2BBBE}">
      <dgm:prSet phldrT="[Text]"/>
      <dgm:spPr/>
      <dgm:t>
        <a:bodyPr/>
        <a:lstStyle/>
        <a:p>
          <a:r>
            <a:rPr lang="en-AU" b="1"/>
            <a:t>Community engagement report finalised </a:t>
          </a:r>
        </a:p>
        <a:p>
          <a:r>
            <a:rPr lang="en-AU"/>
            <a:t>December 2025</a:t>
          </a:r>
        </a:p>
      </dgm:t>
    </dgm:pt>
    <dgm:pt modelId="{E65C829B-77BD-4F2C-AD2F-EB01247CCCF0}" type="parTrans" cxnId="{AAB15C27-3CDF-4285-9058-E34FE1C02AEF}">
      <dgm:prSet/>
      <dgm:spPr/>
      <dgm:t>
        <a:bodyPr/>
        <a:lstStyle/>
        <a:p>
          <a:endParaRPr lang="en-AU"/>
        </a:p>
      </dgm:t>
    </dgm:pt>
    <dgm:pt modelId="{899C76CC-C8F4-47C0-B396-0656BDDC6A90}" type="sibTrans" cxnId="{AAB15C27-3CDF-4285-9058-E34FE1C02AEF}">
      <dgm:prSet/>
      <dgm:spPr/>
      <dgm:t>
        <a:bodyPr/>
        <a:lstStyle/>
        <a:p>
          <a:endParaRPr lang="en-AU"/>
        </a:p>
      </dgm:t>
    </dgm:pt>
    <dgm:pt modelId="{338023F8-DEA9-4456-805F-8DA377ACABD2}">
      <dgm:prSet/>
      <dgm:spPr/>
      <dgm:t>
        <a:bodyPr/>
        <a:lstStyle/>
        <a:p>
          <a:r>
            <a:rPr lang="en-AU" b="1"/>
            <a:t>Project presented to Council for decision</a:t>
          </a:r>
        </a:p>
        <a:p>
          <a:r>
            <a:rPr lang="en-AU"/>
            <a:t>Early 2026</a:t>
          </a:r>
        </a:p>
      </dgm:t>
    </dgm:pt>
    <dgm:pt modelId="{1DD3E9BD-7972-4BDE-934F-F99A8392076A}" type="parTrans" cxnId="{C89C7E0A-3AD1-4E5C-9DB1-547B8488E2D2}">
      <dgm:prSet/>
      <dgm:spPr/>
      <dgm:t>
        <a:bodyPr/>
        <a:lstStyle/>
        <a:p>
          <a:endParaRPr lang="en-AU"/>
        </a:p>
      </dgm:t>
    </dgm:pt>
    <dgm:pt modelId="{2BF0B776-A45B-4DEB-B5F4-1DD32B083558}" type="sibTrans" cxnId="{C89C7E0A-3AD1-4E5C-9DB1-547B8488E2D2}">
      <dgm:prSet/>
      <dgm:spPr/>
      <dgm:t>
        <a:bodyPr/>
        <a:lstStyle/>
        <a:p>
          <a:endParaRPr lang="en-AU"/>
        </a:p>
      </dgm:t>
    </dgm:pt>
    <dgm:pt modelId="{B82AD71C-2D31-4600-90B3-093391FBC52D}" type="pres">
      <dgm:prSet presAssocID="{9601D0F8-854B-4C88-85B2-01F569468F66}" presName="Name0" presStyleCnt="0">
        <dgm:presLayoutVars>
          <dgm:dir/>
          <dgm:animLvl val="lvl"/>
          <dgm:resizeHandles val="exact"/>
        </dgm:presLayoutVars>
      </dgm:prSet>
      <dgm:spPr/>
    </dgm:pt>
    <dgm:pt modelId="{19D8A01D-D35C-47D0-8388-14967D797A08}" type="pres">
      <dgm:prSet presAssocID="{F88319E9-955A-4A4B-B6F8-094B22598F6F}" presName="parTxOnly" presStyleLbl="node1" presStyleIdx="0" presStyleCnt="4">
        <dgm:presLayoutVars>
          <dgm:chMax val="0"/>
          <dgm:chPref val="0"/>
          <dgm:bulletEnabled val="1"/>
        </dgm:presLayoutVars>
      </dgm:prSet>
      <dgm:spPr/>
    </dgm:pt>
    <dgm:pt modelId="{217CAC32-4801-40FE-9D37-1C3905AEE3C1}" type="pres">
      <dgm:prSet presAssocID="{49BD49D9-EA0D-41E7-A6EE-5E2C3DE0D20C}" presName="parTxOnlySpace" presStyleCnt="0"/>
      <dgm:spPr/>
    </dgm:pt>
    <dgm:pt modelId="{007E7FB9-DA2C-459F-B345-84A8810FAFD2}" type="pres">
      <dgm:prSet presAssocID="{F86C1931-BC97-4F9C-960C-2BFCCF4AEFED}" presName="parTxOnly" presStyleLbl="node1" presStyleIdx="1" presStyleCnt="4">
        <dgm:presLayoutVars>
          <dgm:chMax val="0"/>
          <dgm:chPref val="0"/>
          <dgm:bulletEnabled val="1"/>
        </dgm:presLayoutVars>
      </dgm:prSet>
      <dgm:spPr/>
    </dgm:pt>
    <dgm:pt modelId="{13989190-364C-467C-B705-CF763E856FAB}" type="pres">
      <dgm:prSet presAssocID="{7DC04B53-FE6C-4C0F-BB0F-4A7008A3BC98}" presName="parTxOnlySpace" presStyleCnt="0"/>
      <dgm:spPr/>
    </dgm:pt>
    <dgm:pt modelId="{1E58BA5D-8BF0-4CBC-B517-3AB7C270DD0C}" type="pres">
      <dgm:prSet presAssocID="{DFACA826-D66B-4D44-A05B-592BF0F2BBBE}" presName="parTxOnly" presStyleLbl="node1" presStyleIdx="2" presStyleCnt="4">
        <dgm:presLayoutVars>
          <dgm:chMax val="0"/>
          <dgm:chPref val="0"/>
          <dgm:bulletEnabled val="1"/>
        </dgm:presLayoutVars>
      </dgm:prSet>
      <dgm:spPr/>
    </dgm:pt>
    <dgm:pt modelId="{771EA9DF-E685-452C-889F-4CAFD002FC84}" type="pres">
      <dgm:prSet presAssocID="{899C76CC-C8F4-47C0-B396-0656BDDC6A90}" presName="parTxOnlySpace" presStyleCnt="0"/>
      <dgm:spPr/>
    </dgm:pt>
    <dgm:pt modelId="{D8FC082C-5FDF-4860-A808-2FD2C00EFD00}" type="pres">
      <dgm:prSet presAssocID="{338023F8-DEA9-4456-805F-8DA377ACABD2}" presName="parTxOnly" presStyleLbl="node1" presStyleIdx="3" presStyleCnt="4">
        <dgm:presLayoutVars>
          <dgm:chMax val="0"/>
          <dgm:chPref val="0"/>
          <dgm:bulletEnabled val="1"/>
        </dgm:presLayoutVars>
      </dgm:prSet>
      <dgm:spPr/>
    </dgm:pt>
  </dgm:ptLst>
  <dgm:cxnLst>
    <dgm:cxn modelId="{C89C7E0A-3AD1-4E5C-9DB1-547B8488E2D2}" srcId="{9601D0F8-854B-4C88-85B2-01F569468F66}" destId="{338023F8-DEA9-4456-805F-8DA377ACABD2}" srcOrd="3" destOrd="0" parTransId="{1DD3E9BD-7972-4BDE-934F-F99A8392076A}" sibTransId="{2BF0B776-A45B-4DEB-B5F4-1DD32B083558}"/>
    <dgm:cxn modelId="{2191801B-A97F-4EBA-A447-F58EEAB52E1E}" type="presOf" srcId="{F88319E9-955A-4A4B-B6F8-094B22598F6F}" destId="{19D8A01D-D35C-47D0-8388-14967D797A08}" srcOrd="0" destOrd="0" presId="urn:microsoft.com/office/officeart/2005/8/layout/chevron1"/>
    <dgm:cxn modelId="{AAB15C27-3CDF-4285-9058-E34FE1C02AEF}" srcId="{9601D0F8-854B-4C88-85B2-01F569468F66}" destId="{DFACA826-D66B-4D44-A05B-592BF0F2BBBE}" srcOrd="2" destOrd="0" parTransId="{E65C829B-77BD-4F2C-AD2F-EB01247CCCF0}" sibTransId="{899C76CC-C8F4-47C0-B396-0656BDDC6A90}"/>
    <dgm:cxn modelId="{974AD72D-F788-4CA9-AD4E-51B2D20EADAC}" type="presOf" srcId="{DFACA826-D66B-4D44-A05B-592BF0F2BBBE}" destId="{1E58BA5D-8BF0-4CBC-B517-3AB7C270DD0C}" srcOrd="0" destOrd="0" presId="urn:microsoft.com/office/officeart/2005/8/layout/chevron1"/>
    <dgm:cxn modelId="{93F7C161-3C77-498C-907C-DA24D9C315F0}" srcId="{9601D0F8-854B-4C88-85B2-01F569468F66}" destId="{F88319E9-955A-4A4B-B6F8-094B22598F6F}" srcOrd="0" destOrd="0" parTransId="{285761B5-796F-4D14-A4EC-03C83F41EC2E}" sibTransId="{49BD49D9-EA0D-41E7-A6EE-5E2C3DE0D20C}"/>
    <dgm:cxn modelId="{9C14C96F-9AD6-4610-BB51-B0668894313E}" type="presOf" srcId="{338023F8-DEA9-4456-805F-8DA377ACABD2}" destId="{D8FC082C-5FDF-4860-A808-2FD2C00EFD00}" srcOrd="0" destOrd="0" presId="urn:microsoft.com/office/officeart/2005/8/layout/chevron1"/>
    <dgm:cxn modelId="{1DDD0B56-6DB1-466D-BDA4-7B60FFD41B5C}" type="presOf" srcId="{F86C1931-BC97-4F9C-960C-2BFCCF4AEFED}" destId="{007E7FB9-DA2C-459F-B345-84A8810FAFD2}" srcOrd="0" destOrd="0" presId="urn:microsoft.com/office/officeart/2005/8/layout/chevron1"/>
    <dgm:cxn modelId="{B018DFAC-9C69-40D1-A51D-57CD4AA6CC92}" type="presOf" srcId="{9601D0F8-854B-4C88-85B2-01F569468F66}" destId="{B82AD71C-2D31-4600-90B3-093391FBC52D}" srcOrd="0" destOrd="0" presId="urn:microsoft.com/office/officeart/2005/8/layout/chevron1"/>
    <dgm:cxn modelId="{3F5D78E8-5493-4B1E-91E9-40FB7DA6F7B0}" srcId="{9601D0F8-854B-4C88-85B2-01F569468F66}" destId="{F86C1931-BC97-4F9C-960C-2BFCCF4AEFED}" srcOrd="1" destOrd="0" parTransId="{D99C4318-879D-4C33-91F8-133AF3B3DAFA}" sibTransId="{7DC04B53-FE6C-4C0F-BB0F-4A7008A3BC98}"/>
    <dgm:cxn modelId="{DE4E0588-1513-4ECE-A214-8385E1ECD0A3}" type="presParOf" srcId="{B82AD71C-2D31-4600-90B3-093391FBC52D}" destId="{19D8A01D-D35C-47D0-8388-14967D797A08}" srcOrd="0" destOrd="0" presId="urn:microsoft.com/office/officeart/2005/8/layout/chevron1"/>
    <dgm:cxn modelId="{B4CD5A46-D8B1-4AB0-A677-EDDFDD811EFE}" type="presParOf" srcId="{B82AD71C-2D31-4600-90B3-093391FBC52D}" destId="{217CAC32-4801-40FE-9D37-1C3905AEE3C1}" srcOrd="1" destOrd="0" presId="urn:microsoft.com/office/officeart/2005/8/layout/chevron1"/>
    <dgm:cxn modelId="{92BF072A-5FB4-4FBD-9975-B3455D394AC9}" type="presParOf" srcId="{B82AD71C-2D31-4600-90B3-093391FBC52D}" destId="{007E7FB9-DA2C-459F-B345-84A8810FAFD2}" srcOrd="2" destOrd="0" presId="urn:microsoft.com/office/officeart/2005/8/layout/chevron1"/>
    <dgm:cxn modelId="{6EBBDC8E-1602-43ED-9AD2-3117F247EB10}" type="presParOf" srcId="{B82AD71C-2D31-4600-90B3-093391FBC52D}" destId="{13989190-364C-467C-B705-CF763E856FAB}" srcOrd="3" destOrd="0" presId="urn:microsoft.com/office/officeart/2005/8/layout/chevron1"/>
    <dgm:cxn modelId="{240986AF-C0B0-4176-B30E-F50D39941ED3}" type="presParOf" srcId="{B82AD71C-2D31-4600-90B3-093391FBC52D}" destId="{1E58BA5D-8BF0-4CBC-B517-3AB7C270DD0C}" srcOrd="4" destOrd="0" presId="urn:microsoft.com/office/officeart/2005/8/layout/chevron1"/>
    <dgm:cxn modelId="{5DA0E061-F3D9-4D21-A7EA-072AEB99DD0F}" type="presParOf" srcId="{B82AD71C-2D31-4600-90B3-093391FBC52D}" destId="{771EA9DF-E685-452C-889F-4CAFD002FC84}" srcOrd="5" destOrd="0" presId="urn:microsoft.com/office/officeart/2005/8/layout/chevron1"/>
    <dgm:cxn modelId="{AAA63D70-EB5E-41C7-AEB1-433F07217393}" type="presParOf" srcId="{B82AD71C-2D31-4600-90B3-093391FBC52D}" destId="{D8FC082C-5FDF-4860-A808-2FD2C00EFD00}" srcOrd="6" destOrd="0" presId="urn:microsoft.com/office/officeart/2005/8/layout/chevron1"/>
  </dgm:cxnLst>
  <dgm:bg/>
  <dgm:whole>
    <a:ln>
      <a:noFill/>
    </a:ln>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D8A01D-D35C-47D0-8388-14967D797A08}">
      <dsp:nvSpPr>
        <dsp:cNvPr id="0" name=""/>
        <dsp:cNvSpPr/>
      </dsp:nvSpPr>
      <dsp:spPr>
        <a:xfrm>
          <a:off x="3082"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a:t>Engagement opens </a:t>
          </a:r>
        </a:p>
        <a:p>
          <a:pPr marL="0" lvl="0" indent="0" algn="ctr" defTabSz="400050">
            <a:lnSpc>
              <a:spcPct val="90000"/>
            </a:lnSpc>
            <a:spcBef>
              <a:spcPct val="0"/>
            </a:spcBef>
            <a:spcAft>
              <a:spcPct val="35000"/>
            </a:spcAft>
            <a:buNone/>
          </a:pPr>
          <a:r>
            <a:rPr lang="en-AU" sz="900" kern="1200"/>
            <a:t>3 November 2025 </a:t>
          </a:r>
        </a:p>
      </dsp:txBody>
      <dsp:txXfrm>
        <a:off x="361987" y="252627"/>
        <a:ext cx="1076715" cy="717810"/>
      </dsp:txXfrm>
    </dsp:sp>
    <dsp:sp modelId="{007E7FB9-DA2C-459F-B345-84A8810FAFD2}">
      <dsp:nvSpPr>
        <dsp:cNvPr id="0" name=""/>
        <dsp:cNvSpPr/>
      </dsp:nvSpPr>
      <dsp:spPr>
        <a:xfrm>
          <a:off x="1618155"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a:t>Engagement closes</a:t>
          </a:r>
        </a:p>
        <a:p>
          <a:pPr marL="0" lvl="0" indent="0" algn="ctr" defTabSz="400050">
            <a:lnSpc>
              <a:spcPct val="90000"/>
            </a:lnSpc>
            <a:spcBef>
              <a:spcPct val="0"/>
            </a:spcBef>
            <a:spcAft>
              <a:spcPct val="35000"/>
            </a:spcAft>
            <a:buNone/>
          </a:pPr>
          <a:r>
            <a:rPr lang="en-AU" sz="900" kern="1200"/>
            <a:t>1 December 2025</a:t>
          </a:r>
        </a:p>
      </dsp:txBody>
      <dsp:txXfrm>
        <a:off x="1977060" y="252627"/>
        <a:ext cx="1076715" cy="717810"/>
      </dsp:txXfrm>
    </dsp:sp>
    <dsp:sp modelId="{1E58BA5D-8BF0-4CBC-B517-3AB7C270DD0C}">
      <dsp:nvSpPr>
        <dsp:cNvPr id="0" name=""/>
        <dsp:cNvSpPr/>
      </dsp:nvSpPr>
      <dsp:spPr>
        <a:xfrm>
          <a:off x="3233228"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a:t>Community engagement report finalised </a:t>
          </a:r>
        </a:p>
        <a:p>
          <a:pPr marL="0" lvl="0" indent="0" algn="ctr" defTabSz="400050">
            <a:lnSpc>
              <a:spcPct val="90000"/>
            </a:lnSpc>
            <a:spcBef>
              <a:spcPct val="0"/>
            </a:spcBef>
            <a:spcAft>
              <a:spcPct val="35000"/>
            </a:spcAft>
            <a:buNone/>
          </a:pPr>
          <a:r>
            <a:rPr lang="en-AU" sz="900" kern="1200"/>
            <a:t>December 2025</a:t>
          </a:r>
        </a:p>
      </dsp:txBody>
      <dsp:txXfrm>
        <a:off x="3592133" y="252627"/>
        <a:ext cx="1076715" cy="717810"/>
      </dsp:txXfrm>
    </dsp:sp>
    <dsp:sp modelId="{D8FC082C-5FDF-4860-A808-2FD2C00EFD00}">
      <dsp:nvSpPr>
        <dsp:cNvPr id="0" name=""/>
        <dsp:cNvSpPr/>
      </dsp:nvSpPr>
      <dsp:spPr>
        <a:xfrm>
          <a:off x="4848301" y="252627"/>
          <a:ext cx="1794525" cy="717810"/>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a:t>Project presented to Council for decision</a:t>
          </a:r>
        </a:p>
        <a:p>
          <a:pPr marL="0" lvl="0" indent="0" algn="ctr" defTabSz="400050">
            <a:lnSpc>
              <a:spcPct val="90000"/>
            </a:lnSpc>
            <a:spcBef>
              <a:spcPct val="0"/>
            </a:spcBef>
            <a:spcAft>
              <a:spcPct val="35000"/>
            </a:spcAft>
            <a:buNone/>
          </a:pPr>
          <a:r>
            <a:rPr lang="en-AU" sz="900" kern="1200"/>
            <a:t>Early 2026</a:t>
          </a:r>
        </a:p>
      </dsp:txBody>
      <dsp:txXfrm>
        <a:off x="5207206" y="252627"/>
        <a:ext cx="1076715" cy="71781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653BECAA89434689773DB604B1A3C9"/>
        <w:category>
          <w:name w:val="General"/>
          <w:gallery w:val="placeholder"/>
        </w:category>
        <w:types>
          <w:type w:val="bbPlcHdr"/>
        </w:types>
        <w:behaviors>
          <w:behavior w:val="content"/>
        </w:behaviors>
        <w:guid w:val="{371489D7-F46A-4784-8466-25DD233964D5}"/>
      </w:docPartPr>
      <w:docPartBody>
        <w:p w:rsidR="00FA107A" w:rsidRDefault="00FA107A">
          <w:pPr>
            <w:pStyle w:val="FE653BECAA89434689773DB604B1A3C9"/>
          </w:pPr>
          <w:r w:rsidRPr="00B7774C">
            <w:rPr>
              <w:rStyle w:val="PlaceholderText"/>
            </w:rPr>
            <w:t>Click or tap here to enter text.</w:t>
          </w:r>
        </w:p>
      </w:docPartBody>
    </w:docPart>
    <w:docPart>
      <w:docPartPr>
        <w:name w:val="1C39AA9A51A04850927E4EDAF75F369E"/>
        <w:category>
          <w:name w:val="General"/>
          <w:gallery w:val="placeholder"/>
        </w:category>
        <w:types>
          <w:type w:val="bbPlcHdr"/>
        </w:types>
        <w:behaviors>
          <w:behavior w:val="content"/>
        </w:behaviors>
        <w:guid w:val="{8523134F-3ADD-4D1A-9817-23AAB6226374}"/>
      </w:docPartPr>
      <w:docPartBody>
        <w:p w:rsidR="00FA107A" w:rsidRDefault="00FA107A">
          <w:pPr>
            <w:pStyle w:val="1C39AA9A51A04850927E4EDAF75F369E"/>
          </w:pPr>
          <w:r w:rsidRPr="00E86CFC">
            <w:rPr>
              <w:highlight w:val="darkGray"/>
            </w:rPr>
            <w:t>[Publish Date]</w:t>
          </w:r>
        </w:p>
      </w:docPartBody>
    </w:docPart>
    <w:docPart>
      <w:docPartPr>
        <w:name w:val="513FE594789D47A2AC9543C8B4B0A128"/>
        <w:category>
          <w:name w:val="General"/>
          <w:gallery w:val="placeholder"/>
        </w:category>
        <w:types>
          <w:type w:val="bbPlcHdr"/>
        </w:types>
        <w:behaviors>
          <w:behavior w:val="content"/>
        </w:behaviors>
        <w:guid w:val="{864E19D8-39BC-4E9B-8F7D-69AB602E0FBD}"/>
      </w:docPartPr>
      <w:docPartBody>
        <w:p w:rsidR="004B5184" w:rsidRDefault="00FA107A">
          <w:pPr>
            <w:pStyle w:val="513FE594789D47A2AC9543C8B4B0A128"/>
          </w:pPr>
          <w:r w:rsidRPr="00693B45">
            <w:rPr>
              <w:highlight w:val="darkGray"/>
            </w:rPr>
            <w:t>[Document 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BA"/>
    <w:rsid w:val="00001132"/>
    <w:rsid w:val="0002485A"/>
    <w:rsid w:val="00047C12"/>
    <w:rsid w:val="000747CF"/>
    <w:rsid w:val="001118F6"/>
    <w:rsid w:val="00141F4F"/>
    <w:rsid w:val="001473BA"/>
    <w:rsid w:val="00153D43"/>
    <w:rsid w:val="001820D0"/>
    <w:rsid w:val="00182BAD"/>
    <w:rsid w:val="001A3009"/>
    <w:rsid w:val="002E100D"/>
    <w:rsid w:val="003335A9"/>
    <w:rsid w:val="00447ACE"/>
    <w:rsid w:val="00464931"/>
    <w:rsid w:val="00483DDD"/>
    <w:rsid w:val="004A6D2E"/>
    <w:rsid w:val="004B5184"/>
    <w:rsid w:val="005D10B7"/>
    <w:rsid w:val="005E53E2"/>
    <w:rsid w:val="00690D1F"/>
    <w:rsid w:val="006D0C58"/>
    <w:rsid w:val="006F2A5F"/>
    <w:rsid w:val="007076E9"/>
    <w:rsid w:val="00795F01"/>
    <w:rsid w:val="007A1187"/>
    <w:rsid w:val="007C42CE"/>
    <w:rsid w:val="007F2032"/>
    <w:rsid w:val="00885704"/>
    <w:rsid w:val="008E7EE7"/>
    <w:rsid w:val="009650B7"/>
    <w:rsid w:val="009A41F5"/>
    <w:rsid w:val="00A233B6"/>
    <w:rsid w:val="00A23F68"/>
    <w:rsid w:val="00A82888"/>
    <w:rsid w:val="00AA4EC3"/>
    <w:rsid w:val="00B474C6"/>
    <w:rsid w:val="00B74A16"/>
    <w:rsid w:val="00B7678B"/>
    <w:rsid w:val="00BE792D"/>
    <w:rsid w:val="00BF1904"/>
    <w:rsid w:val="00C447FA"/>
    <w:rsid w:val="00C90354"/>
    <w:rsid w:val="00C92173"/>
    <w:rsid w:val="00CC2015"/>
    <w:rsid w:val="00CC24F7"/>
    <w:rsid w:val="00CD153B"/>
    <w:rsid w:val="00D45EBB"/>
    <w:rsid w:val="00E218F1"/>
    <w:rsid w:val="00E37242"/>
    <w:rsid w:val="00EC56C0"/>
    <w:rsid w:val="00F51D6C"/>
    <w:rsid w:val="00F53657"/>
    <w:rsid w:val="00F74F5C"/>
    <w:rsid w:val="00FA107A"/>
    <w:rsid w:val="00FE0D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E653BECAA89434689773DB604B1A3C9">
    <w:name w:val="FE653BECAA89434689773DB604B1A3C9"/>
  </w:style>
  <w:style w:type="paragraph" w:customStyle="1" w:styleId="1C39AA9A51A04850927E4EDAF75F369E">
    <w:name w:val="1C39AA9A51A04850927E4EDAF75F369E"/>
  </w:style>
  <w:style w:type="paragraph" w:customStyle="1" w:styleId="513FE594789D47A2AC9543C8B4B0A128">
    <w:name w:val="513FE594789D47A2AC9543C8B4B0A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2025-12-01T00:00:00</PublishDate>
  <Abstract/>
  <CompanyAddress/>
  <CompanyPhone/>
  <CompanyFax/>
  <CompanyEmail/>
</CoverPageProperties>
</file>

<file path=customXml/item2.xml><?xml version="1.0" encoding="utf-8"?>
<metadata xmlns="http://www.objective.com/ecm/document/metadata/6C3B3BA24AD547B4BC615AD688A81A41" version="1.0.0">
  <systemFields>
    <field name="Objective-Id">
      <value order="0">A4922100</value>
    </field>
    <field name="Objective-Title">
      <value order="0">Loyolas Reserve Public Toilet - Community Engagement Report</value>
    </field>
    <field name="Objective-Description">
      <value order="0"/>
    </field>
    <field name="Objective-CreationStamp">
      <value order="0">2025-10-02T02:38:02Z</value>
    </field>
    <field name="Objective-IsApproved">
      <value order="0">false</value>
    </field>
    <field name="Objective-IsPublished">
      <value order="0">false</value>
    </field>
    <field name="Objective-DatePublished">
      <value order="0"/>
    </field>
    <field name="Objective-ModificationStamp">
      <value order="0">2026-03-12T19:51:59Z</value>
    </field>
    <field name="Objective-Owner">
      <value order="0">Taryn Drewett</value>
    </field>
    <field name="Objective-Path">
      <value order="0">Objective Global Folder:Corporate Management:Community Engagement:Organisational Community Engagement - 2025:Loyola Reserve Public Toilet</value>
    </field>
    <field name="Objective-Parent">
      <value order="0">Loyola Reserve Public Toilet</value>
    </field>
    <field name="Objective-State">
      <value order="0">Being Edited</value>
    </field>
    <field name="Objective-VersionId">
      <value order="0">vA9345336</value>
    </field>
    <field name="Objective-Version">
      <value order="0">14.1</value>
    </field>
    <field name="Objective-VersionNumber">
      <value order="0">17</value>
    </field>
    <field name="Objective-VersionComment">
      <value order="0"/>
    </field>
    <field name="Objective-FileNumber">
      <value order="0">qA381908</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Wyndham City Document Template - Green</Template>
  <TotalTime>1</TotalTime>
  <Pages>8</Pages>
  <Words>2173</Words>
  <Characters>10478</Characters>
  <Application>Microsoft Office Word</Application>
  <DocSecurity>4</DocSecurity>
  <Lines>374</Lines>
  <Paragraphs>258</Paragraphs>
  <ScaleCrop>false</ScaleCrop>
  <HeadingPairs>
    <vt:vector size="2" baseType="variant">
      <vt:variant>
        <vt:lpstr>Title</vt:lpstr>
      </vt:variant>
      <vt:variant>
        <vt:i4>1</vt:i4>
      </vt:variant>
    </vt:vector>
  </HeadingPairs>
  <TitlesOfParts>
    <vt:vector size="1" baseType="lpstr">
      <vt:lpstr>Loyola Road Park Public Toilet: Community Engagement Report</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Loyola Road Reserve Public Toilet: Round 2 Community Engagement Report</dc:title>
  <dc:subject>[Publish Date]</dc:subject>
  <dc:creator>Rachael Joyce</dc:creator>
  <cp:keywords/>
  <dc:description/>
  <cp:lastModifiedBy>Taryn Drewett</cp:lastModifiedBy>
  <cp:revision>2</cp:revision>
  <cp:lastPrinted>2025-12-03T01:53:00Z</cp:lastPrinted>
  <dcterms:created xsi:type="dcterms:W3CDTF">2026-03-12T20:16:00Z</dcterms:created>
  <dcterms:modified xsi:type="dcterms:W3CDTF">2026-03-12T20:16:00Z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A4922100</vt:lpwstr>
  </property>
  <property fmtid="{D5CDD505-2E9C-101B-9397-08002B2CF9AE}" pid="4" name="Objective-Title">
    <vt:lpwstr>Loyolas Reserve Public Toilet - Community Engagement Report</vt:lpwstr>
  </property>
  <property fmtid="{D5CDD505-2E9C-101B-9397-08002B2CF9AE}" pid="5" name="Objective-Description">
    <vt:lpwstr/>
  </property>
  <property fmtid="{D5CDD505-2E9C-101B-9397-08002B2CF9AE}" pid="6" name="Objective-CreationStamp">
    <vt:filetime>2025-10-02T02:38:37Z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2026-03-12T19:51:59Z</vt:filetime>
  </property>
  <property fmtid="{D5CDD505-2E9C-101B-9397-08002B2CF9AE}" pid="11" name="Objective-Owner">
    <vt:lpwstr>Taryn Drewett</vt:lpwstr>
  </property>
  <property fmtid="{D5CDD505-2E9C-101B-9397-08002B2CF9AE}" pid="12" name="Objective-Path">
    <vt:lpwstr>Objective Global Folder:Corporate Management:Community Engagement:Organisational Community Engagement - 2025:Loyola Reserve Public Toilet:</vt:lpwstr>
  </property>
  <property fmtid="{D5CDD505-2E9C-101B-9397-08002B2CF9AE}" pid="13" name="Objective-Parent">
    <vt:lpwstr>Loyola Reserve Public Toilet</vt:lpwstr>
  </property>
  <property fmtid="{D5CDD505-2E9C-101B-9397-08002B2CF9AE}" pid="14" name="Objective-State">
    <vt:lpwstr>Being Edited</vt:lpwstr>
  </property>
  <property fmtid="{D5CDD505-2E9C-101B-9397-08002B2CF9AE}" pid="15" name="Objective-VersionId">
    <vt:lpwstr>vA9345336</vt:lpwstr>
  </property>
  <property fmtid="{D5CDD505-2E9C-101B-9397-08002B2CF9AE}" pid="16" name="Objective-Version">
    <vt:lpwstr>14.1</vt:lpwstr>
  </property>
  <property fmtid="{D5CDD505-2E9C-101B-9397-08002B2CF9AE}" pid="17" name="Objective-VersionNumber">
    <vt:r8>17</vt:r8>
  </property>
  <property fmtid="{D5CDD505-2E9C-101B-9397-08002B2CF9AE}" pid="18" name="Objective-VersionComment">
    <vt:lpwstr/>
  </property>
  <property fmtid="{D5CDD505-2E9C-101B-9397-08002B2CF9AE}" pid="19" name="Objective-FileNumber">
    <vt:lpwstr>qA381908</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